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2899" w14:textId="4B053F0D" w:rsidR="00AF197E" w:rsidRDefault="00000000">
      <w:pPr>
        <w:pStyle w:val="Heading1"/>
        <w:sectPr w:rsidR="00AF197E">
          <w:headerReference w:type="default" r:id="rId8"/>
          <w:footerReference w:type="default" r:id="rId9"/>
          <w:type w:val="continuous"/>
          <w:pgSz w:w="12240" w:h="15840"/>
          <w:pgMar w:top="1080" w:right="1080" w:bottom="1080" w:left="1080" w:header="720" w:footer="720" w:gutter="0"/>
          <w:cols w:num="3" w:space="720"/>
          <w:docGrid w:linePitch="360"/>
        </w:sectPr>
      </w:pPr>
      <w:r>
        <w:rPr>
          <w:noProof/>
        </w:rPr>
        <w:pict w14:anchorId="5822D2FE">
          <v:shapetype id="_x0000_t202" coordsize="21600,21600" o:spt="202" path="m,l,21600r21600,l21600,xe">
            <v:stroke joinstyle="miter"/>
            <v:path gradientshapeok="t" o:connecttype="rect"/>
          </v:shapetype>
          <v:shape id="_x0000_s2055" type="#_x0000_t202" style="position:absolute;margin-left:0;margin-top:97.5pt;width:281.25pt;height:166.2pt;z-index:251659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">
            <v:textbox>
              <w:txbxContent>
                <w:sdt>
                  <w:sdtPr>
                    <w:rPr>
                      <w:rFonts w:asciiTheme="majorHAnsi" w:hAnsiTheme="majorHAnsi"/>
                      <w:sz w:val="28"/>
                      <w:szCs w:val="28"/>
                      <w:u w:val="single"/>
                    </w:rPr>
                    <w:id w:val="-1759357981"/>
                  </w:sdtPr>
                  <w:sdtEndPr>
                    <w:rPr>
                      <w:rFonts w:asciiTheme="minorHAnsi" w:hAnsiTheme="minorHAnsi"/>
                      <w:sz w:val="22"/>
                      <w:szCs w:val="22"/>
                      <w:u w:val="none"/>
                    </w:rPr>
                  </w:sdtEndPr>
                  <w:sdtContent>
                    <w:p w14:paraId="44C5CD2D" w14:textId="21650EA9" w:rsidR="00F030BC" w:rsidRPr="00D75A47" w:rsidRDefault="00F030BC" w:rsidP="005A3E14">
                      <w:pPr>
                        <w:shd w:val="clear" w:color="auto" w:fill="FFFFFF"/>
                        <w:spacing w:line="276" w:lineRule="auto"/>
                        <w:ind w:firstLine="0"/>
                        <w:rPr>
                          <w:sz w:val="24"/>
                          <w:szCs w:val="24"/>
                          <w:u w:val="single"/>
                        </w:rPr>
                      </w:pPr>
                      <w:r w:rsidRPr="00D75A47">
                        <w:rPr>
                          <w:sz w:val="24"/>
                          <w:szCs w:val="24"/>
                          <w:u w:val="single"/>
                        </w:rPr>
                        <w:t>DATES TO REMEMBER</w:t>
                      </w:r>
                    </w:p>
                    <w:p w14:paraId="4617E91C" w14:textId="5B904AB4" w:rsidR="00F030BC" w:rsidRPr="00890810" w:rsidRDefault="00F030BC" w:rsidP="005A3E14">
                      <w:pPr>
                        <w:shd w:val="clear" w:color="auto" w:fill="FFFFFF"/>
                        <w:spacing w:line="276" w:lineRule="auto"/>
                        <w:ind w:firstLine="0"/>
                        <w:rPr>
                          <w:rFonts w:cs="Arial"/>
                          <w:sz w:val="28"/>
                          <w:szCs w:val="28"/>
                        </w:rPr>
                      </w:pPr>
                      <w:r w:rsidRPr="00D75A47">
                        <w:rPr>
                          <w:rFonts w:cs="Arial"/>
                          <w:sz w:val="24"/>
                          <w:szCs w:val="24"/>
                        </w:rPr>
                        <w:t>Upcoming Events</w:t>
                      </w:r>
                      <w:r w:rsidRPr="001F01BD">
                        <w:rPr>
                          <w:rFonts w:cs="Arial"/>
                          <w:sz w:val="28"/>
                          <w:szCs w:val="28"/>
                        </w:rPr>
                        <w:t>:</w:t>
                      </w:r>
                    </w:p>
                    <w:p w14:paraId="1E56B98E" w14:textId="408D6FC0" w:rsidR="00F030BC" w:rsidRPr="00320D2A" w:rsidRDefault="00320D2A" w:rsidP="005A3E14">
                      <w:pPr>
                        <w:shd w:val="clear" w:color="auto" w:fill="FFFFFF"/>
                        <w:spacing w:line="276" w:lineRule="auto"/>
                        <w:ind w:firstLine="0"/>
                        <w:rPr>
                          <w:rFonts w:cs="Arial"/>
                          <w:b/>
                          <w:sz w:val="18"/>
                          <w:szCs w:val="18"/>
                        </w:rPr>
                      </w:pPr>
                      <w:r>
                        <w:rPr>
                          <w:rFonts w:cs="Arial"/>
                          <w:b/>
                          <w:sz w:val="20"/>
                          <w:szCs w:val="20"/>
                        </w:rPr>
                        <w:t>Oc</w:t>
                      </w:r>
                      <w:r w:rsidR="00FF33C8" w:rsidRPr="00107DFA">
                        <w:rPr>
                          <w:rFonts w:cs="Arial"/>
                          <w:b/>
                          <w:sz w:val="20"/>
                          <w:szCs w:val="20"/>
                        </w:rPr>
                        <w:t xml:space="preserve">t </w:t>
                      </w:r>
                      <w:r w:rsidR="00F75846" w:rsidRPr="00107DFA">
                        <w:rPr>
                          <w:rFonts w:cs="Arial"/>
                          <w:b/>
                          <w:sz w:val="20"/>
                          <w:szCs w:val="20"/>
                        </w:rPr>
                        <w:t>2</w:t>
                      </w:r>
                      <w:r>
                        <w:rPr>
                          <w:rFonts w:cs="Arial"/>
                          <w:b/>
                          <w:sz w:val="20"/>
                          <w:szCs w:val="20"/>
                        </w:rPr>
                        <w:t>6</w:t>
                      </w:r>
                      <w:r w:rsidR="00FF33C8">
                        <w:rPr>
                          <w:rFonts w:cs="Arial"/>
                          <w:b/>
                          <w:sz w:val="22"/>
                        </w:rPr>
                        <w:t xml:space="preserve">: </w:t>
                      </w:r>
                      <w:r w:rsidR="00F75846" w:rsidRPr="00107DFA">
                        <w:rPr>
                          <w:rFonts w:cs="Arial"/>
                          <w:b/>
                          <w:sz w:val="20"/>
                          <w:szCs w:val="20"/>
                        </w:rPr>
                        <w:t>Food Distribution</w:t>
                      </w:r>
                      <w:r w:rsidR="00F75846">
                        <w:rPr>
                          <w:rFonts w:cs="Arial"/>
                          <w:b/>
                          <w:sz w:val="22"/>
                        </w:rPr>
                        <w:t xml:space="preserve"> </w:t>
                      </w:r>
                      <w:r w:rsidR="00F75846">
                        <w:rPr>
                          <w:rFonts w:cs="Arial"/>
                          <w:b/>
                          <w:sz w:val="18"/>
                          <w:szCs w:val="18"/>
                        </w:rPr>
                        <w:t>4</w:t>
                      </w:r>
                      <w:r w:rsidR="00FF33C8">
                        <w:rPr>
                          <w:rFonts w:cs="Arial"/>
                          <w:b/>
                          <w:sz w:val="18"/>
                          <w:szCs w:val="18"/>
                        </w:rPr>
                        <w:t xml:space="preserve"> pm</w:t>
                      </w:r>
                      <w:r w:rsidR="00F75846">
                        <w:rPr>
                          <w:rFonts w:cs="Arial"/>
                          <w:b/>
                          <w:sz w:val="18"/>
                          <w:szCs w:val="18"/>
                        </w:rPr>
                        <w:t xml:space="preserve"> – 6 pm</w:t>
                      </w:r>
                      <w:r w:rsidR="00F030BC" w:rsidRPr="001F01BD">
                        <w:rPr>
                          <w:rFonts w:cs="Arial"/>
                          <w:b/>
                          <w:sz w:val="22"/>
                        </w:rPr>
                        <w:t xml:space="preserve"> </w:t>
                      </w:r>
                    </w:p>
                    <w:p w14:paraId="00194306" w14:textId="3DDE05D9" w:rsidR="00F030BC" w:rsidRPr="00320D2A" w:rsidRDefault="00E4057E" w:rsidP="005A3E14">
                      <w:pPr>
                        <w:shd w:val="clear" w:color="auto" w:fill="FFFFFF"/>
                        <w:spacing w:line="276" w:lineRule="auto"/>
                        <w:ind w:firstLine="0"/>
                        <w:rPr>
                          <w:rFonts w:cs="Arial"/>
                          <w:b/>
                          <w:sz w:val="22"/>
                        </w:rPr>
                      </w:pPr>
                      <w:r w:rsidRPr="00107DFA">
                        <w:rPr>
                          <w:rFonts w:cs="Arial"/>
                          <w:b/>
                          <w:sz w:val="20"/>
                          <w:szCs w:val="20"/>
                        </w:rPr>
                        <w:t xml:space="preserve">Oct </w:t>
                      </w:r>
                      <w:r w:rsidR="00320D2A">
                        <w:rPr>
                          <w:rFonts w:cs="Arial"/>
                          <w:b/>
                          <w:sz w:val="20"/>
                          <w:szCs w:val="20"/>
                        </w:rPr>
                        <w:t>28-29</w:t>
                      </w:r>
                      <w:r>
                        <w:rPr>
                          <w:rFonts w:cs="Arial"/>
                          <w:b/>
                          <w:sz w:val="22"/>
                        </w:rPr>
                        <w:t xml:space="preserve">: </w:t>
                      </w:r>
                      <w:r w:rsidR="00320D2A">
                        <w:rPr>
                          <w:rFonts w:cs="Arial"/>
                          <w:b/>
                          <w:sz w:val="20"/>
                          <w:szCs w:val="20"/>
                        </w:rPr>
                        <w:t>Community Clean-up (</w:t>
                      </w:r>
                      <w:r w:rsidR="00320D2A">
                        <w:rPr>
                          <w:rFonts w:cs="Arial"/>
                          <w:bCs/>
                          <w:sz w:val="20"/>
                          <w:szCs w:val="20"/>
                        </w:rPr>
                        <w:t>See Flyer attached</w:t>
                      </w:r>
                      <w:r w:rsidR="00320D2A">
                        <w:rPr>
                          <w:rFonts w:cs="Arial"/>
                          <w:b/>
                          <w:sz w:val="20"/>
                          <w:szCs w:val="20"/>
                        </w:rPr>
                        <w:t>)</w:t>
                      </w:r>
                    </w:p>
                    <w:p w14:paraId="0D1FACFC" w14:textId="20F9AC6B" w:rsidR="00890810" w:rsidRPr="001F01BD" w:rsidRDefault="00320D2A" w:rsidP="005A3E14">
                      <w:pPr>
                        <w:shd w:val="clear" w:color="auto" w:fill="FFFFFF"/>
                        <w:spacing w:line="276" w:lineRule="auto"/>
                        <w:ind w:firstLine="0"/>
                        <w:rPr>
                          <w:rFonts w:cs="Arial"/>
                          <w:b/>
                          <w:sz w:val="22"/>
                        </w:rPr>
                      </w:pPr>
                      <w:r>
                        <w:rPr>
                          <w:rFonts w:cs="Arial"/>
                          <w:b/>
                          <w:sz w:val="20"/>
                          <w:szCs w:val="20"/>
                        </w:rPr>
                        <w:t>Nov 7</w:t>
                      </w:r>
                      <w:r w:rsidR="00B52201">
                        <w:rPr>
                          <w:rFonts w:cs="Arial"/>
                          <w:b/>
                          <w:sz w:val="22"/>
                        </w:rPr>
                        <w:t xml:space="preserve">: </w:t>
                      </w:r>
                      <w:r w:rsidR="00B52201" w:rsidRPr="00107DFA">
                        <w:rPr>
                          <w:rFonts w:cs="Arial"/>
                          <w:b/>
                          <w:sz w:val="20"/>
                          <w:szCs w:val="20"/>
                        </w:rPr>
                        <w:t>Chamber of Commerce</w:t>
                      </w:r>
                      <w:r w:rsidR="00B52201">
                        <w:rPr>
                          <w:rFonts w:cs="Arial"/>
                          <w:b/>
                          <w:sz w:val="22"/>
                        </w:rPr>
                        <w:t xml:space="preserve"> </w:t>
                      </w:r>
                      <w:r w:rsidR="00B52201" w:rsidRPr="00FC6F8E">
                        <w:rPr>
                          <w:rFonts w:cs="Arial"/>
                          <w:b/>
                          <w:sz w:val="18"/>
                          <w:szCs w:val="18"/>
                        </w:rPr>
                        <w:t>6:30 pm</w:t>
                      </w:r>
                      <w:r w:rsidR="00890810" w:rsidRPr="003F5390">
                        <w:rPr>
                          <w:rFonts w:cs="Arial"/>
                          <w:b/>
                          <w:sz w:val="18"/>
                          <w:szCs w:val="18"/>
                        </w:rPr>
                        <w:t xml:space="preserve">     </w:t>
                      </w:r>
                    </w:p>
                    <w:p w14:paraId="7B43BF6F" w14:textId="5C2B83D2" w:rsidR="00B52201" w:rsidRDefault="00320D2A" w:rsidP="005A3E14">
                      <w:pPr>
                        <w:shd w:val="clear" w:color="auto" w:fill="FFFFFF"/>
                        <w:spacing w:line="276" w:lineRule="auto"/>
                        <w:ind w:firstLine="0"/>
                        <w:rPr>
                          <w:rFonts w:cs="Arial"/>
                          <w:b/>
                          <w:sz w:val="22"/>
                        </w:rPr>
                      </w:pPr>
                      <w:r>
                        <w:rPr>
                          <w:rFonts w:cs="Arial"/>
                          <w:b/>
                          <w:sz w:val="20"/>
                          <w:szCs w:val="20"/>
                        </w:rPr>
                        <w:t>Nov 9</w:t>
                      </w:r>
                      <w:r w:rsidR="00B52201">
                        <w:rPr>
                          <w:rFonts w:cs="Arial"/>
                          <w:b/>
                          <w:sz w:val="22"/>
                        </w:rPr>
                        <w:t xml:space="preserve">: </w:t>
                      </w:r>
                      <w:r w:rsidR="00B52201" w:rsidRPr="00107DFA">
                        <w:rPr>
                          <w:rFonts w:cs="Arial"/>
                          <w:b/>
                          <w:sz w:val="20"/>
                          <w:szCs w:val="20"/>
                        </w:rPr>
                        <w:t>CCFB Food Distribution</w:t>
                      </w:r>
                      <w:r w:rsidR="00B52201">
                        <w:rPr>
                          <w:rFonts w:cs="Arial"/>
                          <w:b/>
                          <w:sz w:val="22"/>
                        </w:rPr>
                        <w:t xml:space="preserve"> </w:t>
                      </w:r>
                      <w:r w:rsidR="00B52201" w:rsidRPr="00FC6F8E">
                        <w:rPr>
                          <w:rFonts w:cs="Arial"/>
                          <w:b/>
                          <w:sz w:val="18"/>
                          <w:szCs w:val="18"/>
                        </w:rPr>
                        <w:t>9 am</w:t>
                      </w:r>
                    </w:p>
                    <w:p w14:paraId="1B4B284C" w14:textId="4B48C3B2" w:rsidR="00320D2A" w:rsidRPr="00320D2A" w:rsidRDefault="00320D2A" w:rsidP="005A3E14">
                      <w:pPr>
                        <w:shd w:val="clear" w:color="auto" w:fill="FFFFFF"/>
                        <w:spacing w:line="276" w:lineRule="auto"/>
                        <w:ind w:firstLine="0"/>
                        <w:rPr>
                          <w:rFonts w:cs="Arial"/>
                          <w:b/>
                          <w:sz w:val="18"/>
                          <w:szCs w:val="18"/>
                        </w:rPr>
                      </w:pPr>
                      <w:r>
                        <w:rPr>
                          <w:rFonts w:cs="Arial"/>
                          <w:b/>
                          <w:sz w:val="20"/>
                          <w:szCs w:val="20"/>
                        </w:rPr>
                        <w:t>Nov 9</w:t>
                      </w:r>
                      <w:r w:rsidR="00B52201">
                        <w:rPr>
                          <w:rFonts w:cs="Arial"/>
                          <w:b/>
                          <w:sz w:val="22"/>
                        </w:rPr>
                        <w:t xml:space="preserve">: </w:t>
                      </w:r>
                      <w:r w:rsidR="00B52201" w:rsidRPr="00107DFA">
                        <w:rPr>
                          <w:rFonts w:cs="Arial"/>
                          <w:b/>
                          <w:sz w:val="20"/>
                          <w:szCs w:val="20"/>
                        </w:rPr>
                        <w:t>VFW Meeting</w:t>
                      </w:r>
                      <w:r w:rsidR="00B52201">
                        <w:rPr>
                          <w:rFonts w:cs="Arial"/>
                          <w:b/>
                          <w:sz w:val="22"/>
                        </w:rPr>
                        <w:t xml:space="preserve"> </w:t>
                      </w:r>
                      <w:r w:rsidR="00B52201" w:rsidRPr="00FC6F8E">
                        <w:rPr>
                          <w:rFonts w:cs="Arial"/>
                          <w:b/>
                          <w:sz w:val="18"/>
                          <w:szCs w:val="18"/>
                        </w:rPr>
                        <w:t>6:00 pm</w:t>
                      </w:r>
                    </w:p>
                  </w:sdtContent>
                </w:sdt>
                <w:p w14:paraId="61F1D719" w14:textId="75554585" w:rsidR="00FC6F8E" w:rsidRPr="00320D2A" w:rsidRDefault="00320D2A" w:rsidP="005A3E14">
                  <w:pPr>
                    <w:shd w:val="clear" w:color="auto" w:fill="FFFFFF"/>
                    <w:spacing w:line="276" w:lineRule="auto"/>
                    <w:ind w:firstLine="0"/>
                    <w:rPr>
                      <w:sz w:val="22"/>
                    </w:rPr>
                  </w:pPr>
                  <w:r>
                    <w:rPr>
                      <w:b/>
                      <w:bCs/>
                      <w:sz w:val="22"/>
                    </w:rPr>
                    <w:t>Nov17:</w:t>
                  </w:r>
                  <w:r w:rsidR="00FC6F8E">
                    <w:rPr>
                      <w:b/>
                      <w:bCs/>
                      <w:sz w:val="22"/>
                    </w:rPr>
                    <w:t xml:space="preserve"> </w:t>
                  </w:r>
                  <w:r w:rsidR="00FC6F8E" w:rsidRPr="00107DFA">
                    <w:rPr>
                      <w:b/>
                      <w:bCs/>
                      <w:sz w:val="20"/>
                      <w:szCs w:val="20"/>
                    </w:rPr>
                    <w:t>BCSD Board Meeting</w:t>
                  </w:r>
                  <w:r w:rsidR="00FC6F8E">
                    <w:rPr>
                      <w:b/>
                      <w:bCs/>
                      <w:sz w:val="22"/>
                    </w:rPr>
                    <w:t xml:space="preserve"> </w:t>
                  </w:r>
                  <w:r w:rsidR="00FC6F8E" w:rsidRPr="00FC6F8E">
                    <w:rPr>
                      <w:b/>
                      <w:bCs/>
                      <w:sz w:val="18"/>
                      <w:szCs w:val="18"/>
                    </w:rPr>
                    <w:t>6:00 pm</w:t>
                  </w:r>
                </w:p>
                <w:p w14:paraId="5FBD61D1" w14:textId="1C56F147" w:rsidR="00320D2A" w:rsidRDefault="00320D2A" w:rsidP="005A3E14">
                  <w:pPr>
                    <w:shd w:val="clear" w:color="auto" w:fill="FFFFFF"/>
                    <w:spacing w:line="276" w:lineRule="auto"/>
                    <w:ind w:firstLine="0"/>
                    <w:rPr>
                      <w:b/>
                      <w:bCs/>
                      <w:sz w:val="18"/>
                      <w:szCs w:val="18"/>
                    </w:rPr>
                  </w:pPr>
                  <w:r>
                    <w:rPr>
                      <w:b/>
                      <w:bCs/>
                      <w:sz w:val="20"/>
                      <w:szCs w:val="20"/>
                    </w:rPr>
                    <w:t>Nov</w:t>
                  </w:r>
                  <w:r w:rsidR="00FC6F8E" w:rsidRPr="00107DFA">
                    <w:rPr>
                      <w:b/>
                      <w:bCs/>
                      <w:sz w:val="20"/>
                      <w:szCs w:val="20"/>
                    </w:rPr>
                    <w:t xml:space="preserve"> 2</w:t>
                  </w:r>
                  <w:r>
                    <w:rPr>
                      <w:b/>
                      <w:bCs/>
                      <w:sz w:val="20"/>
                      <w:szCs w:val="20"/>
                    </w:rPr>
                    <w:t>3</w:t>
                  </w:r>
                  <w:r w:rsidR="00FC6F8E">
                    <w:rPr>
                      <w:b/>
                      <w:bCs/>
                      <w:sz w:val="22"/>
                    </w:rPr>
                    <w:t xml:space="preserve">: </w:t>
                  </w:r>
                  <w:r w:rsidR="00FC6F8E" w:rsidRPr="00107DFA">
                    <w:rPr>
                      <w:b/>
                      <w:bCs/>
                      <w:sz w:val="20"/>
                      <w:szCs w:val="20"/>
                    </w:rPr>
                    <w:t>Food Distribution</w:t>
                  </w:r>
                  <w:r w:rsidR="00FC6F8E">
                    <w:rPr>
                      <w:b/>
                      <w:bCs/>
                      <w:sz w:val="22"/>
                    </w:rPr>
                    <w:t xml:space="preserve"> </w:t>
                  </w:r>
                  <w:r w:rsidR="00FC6F8E" w:rsidRPr="00FC6F8E">
                    <w:rPr>
                      <w:b/>
                      <w:bCs/>
                      <w:sz w:val="18"/>
                      <w:szCs w:val="18"/>
                    </w:rPr>
                    <w:t>4 pm – 6pm</w:t>
                  </w:r>
                </w:p>
                <w:p w14:paraId="4E72FFB1" w14:textId="52D32A7C" w:rsidR="001D5488" w:rsidRPr="00B10A93" w:rsidRDefault="001D5488" w:rsidP="005A3E14">
                  <w:pPr>
                    <w:shd w:val="clear" w:color="auto" w:fill="FFFFFF"/>
                    <w:spacing w:line="276" w:lineRule="auto"/>
                    <w:ind w:firstLine="0"/>
                    <w:rPr>
                      <w:b/>
                      <w:bCs/>
                      <w:sz w:val="20"/>
                      <w:szCs w:val="20"/>
                    </w:rPr>
                  </w:pPr>
                  <w:r w:rsidRPr="00B10A93">
                    <w:rPr>
                      <w:b/>
                      <w:bCs/>
                      <w:sz w:val="20"/>
                      <w:szCs w:val="20"/>
                    </w:rPr>
                    <w:t>Nov 24 &amp; 25: Thanksgiving Office Closed</w:t>
                  </w:r>
                </w:p>
                <w:p w14:paraId="74C7B77F" w14:textId="2DE58C20" w:rsidR="00320D2A" w:rsidRDefault="00320D2A" w:rsidP="005A3E14">
                  <w:pPr>
                    <w:shd w:val="clear" w:color="auto" w:fill="FFFFFF"/>
                    <w:spacing w:line="276" w:lineRule="auto"/>
                    <w:ind w:firstLine="0"/>
                    <w:rPr>
                      <w:b/>
                      <w:bCs/>
                      <w:sz w:val="18"/>
                      <w:szCs w:val="18"/>
                    </w:rPr>
                  </w:pPr>
                </w:p>
                <w:p w14:paraId="5B90DB75" w14:textId="77777777" w:rsidR="00FC6F8E" w:rsidRPr="00FC6F8E" w:rsidRDefault="00FC6F8E" w:rsidP="005A3E14">
                  <w:pPr>
                    <w:shd w:val="clear" w:color="auto" w:fill="FFFFFF"/>
                    <w:spacing w:line="276" w:lineRule="auto"/>
                    <w:ind w:firstLine="0"/>
                    <w:rPr>
                      <w:rFonts w:cs="Arial"/>
                      <w:b/>
                      <w:bCs/>
                      <w:sz w:val="22"/>
                    </w:rPr>
                  </w:pPr>
                </w:p>
              </w:txbxContent>
            </v:textbox>
            <w10:wrap anchorx="margin"/>
          </v:shape>
        </w:pict>
      </w:r>
      <w:r>
        <w:rPr>
          <w:noProof/>
        </w:rPr>
        <w:pict w14:anchorId="6F5AD5B1">
          <v:shape id="Text Box 2" o:spid="_x0000_s2054" type="#_x0000_t202" style="position:absolute;margin-left:287.4pt;margin-top:98.4pt;width:225.7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">
            <v:textbox>
              <w:txbxContent>
                <w:p w14:paraId="62B2FE22" w14:textId="77777777" w:rsidR="008A6631" w:rsidRPr="00BB6F46" w:rsidRDefault="008A6631" w:rsidP="00615F87">
                  <w:pPr>
                    <w:pStyle w:val="StorySubtitle"/>
                    <w:spacing w:line="276" w:lineRule="auto"/>
                    <w:rPr>
                      <w:color w:val="000000" w:themeColor="text1"/>
                      <w:u w:val="single"/>
                      <w:lang w:val="es-ES" w:eastAsia="en-US"/>
                    </w:rPr>
                  </w:pPr>
                  <w:r w:rsidRPr="00BB6F46">
                    <w:rPr>
                      <w:color w:val="000000" w:themeColor="text1"/>
                      <w:u w:val="single"/>
                      <w:lang w:val="es-ES" w:eastAsia="en-US"/>
                    </w:rPr>
                    <w:t>FECHAS PARA RECORDAR</w:t>
                  </w:r>
                </w:p>
                <w:p w14:paraId="1F9BE1A2" w14:textId="207788FA" w:rsidR="002F2B19" w:rsidRPr="00BB6F46" w:rsidRDefault="008A6631" w:rsidP="00974904">
                  <w:pPr>
                    <w:pStyle w:val="StorySubtitle"/>
                    <w:rPr>
                      <w:rFonts w:cs="Arial"/>
                      <w:color w:val="000000" w:themeColor="text1"/>
                      <w:lang w:val="es-ES" w:eastAsia="en-US"/>
                    </w:rPr>
                  </w:pPr>
                  <w:r w:rsidRPr="00BB6F46">
                    <w:rPr>
                      <w:rFonts w:cs="Arial"/>
                      <w:color w:val="000000" w:themeColor="text1"/>
                      <w:lang w:val="es-ES" w:eastAsia="en-US"/>
                    </w:rPr>
                    <w:t>Próximos Eventos:</w:t>
                  </w:r>
                </w:p>
                <w:sdt>
                  <w:sdtPr>
                    <w:rPr>
                      <w:sz w:val="18"/>
                      <w:szCs w:val="18"/>
                    </w:rPr>
                    <w:id w:val="1750546364"/>
                  </w:sdtPr>
                  <w:sdtContent>
                    <w:p w14:paraId="2EE94C6F" w14:textId="3710CDB0" w:rsidR="00974904" w:rsidRPr="008D29DE" w:rsidRDefault="001D5488" w:rsidP="00974904">
                      <w:pPr>
                        <w:shd w:val="clear" w:color="auto" w:fill="FFFFFF"/>
                        <w:spacing w:line="276" w:lineRule="auto"/>
                        <w:ind w:firstLine="0"/>
                        <w:rPr>
                          <w:rFonts w:cs="Arial"/>
                          <w:b/>
                          <w:sz w:val="18"/>
                          <w:szCs w:val="18"/>
                        </w:rPr>
                      </w:pPr>
                      <w:r>
                        <w:rPr>
                          <w:rFonts w:cs="Arial"/>
                          <w:b/>
                          <w:sz w:val="18"/>
                          <w:szCs w:val="18"/>
                        </w:rPr>
                        <w:t>Oc</w:t>
                      </w:r>
                      <w:r w:rsidR="008B1A59" w:rsidRPr="008D29DE">
                        <w:rPr>
                          <w:rFonts w:cs="Arial"/>
                          <w:b/>
                          <w:sz w:val="18"/>
                          <w:szCs w:val="18"/>
                        </w:rPr>
                        <w:t xml:space="preserve">t </w:t>
                      </w:r>
                      <w:r w:rsidR="00107DFA">
                        <w:rPr>
                          <w:rFonts w:cs="Arial"/>
                          <w:b/>
                          <w:sz w:val="18"/>
                          <w:szCs w:val="18"/>
                        </w:rPr>
                        <w:t>2</w:t>
                      </w:r>
                      <w:r>
                        <w:rPr>
                          <w:rFonts w:cs="Arial"/>
                          <w:b/>
                          <w:sz w:val="18"/>
                          <w:szCs w:val="18"/>
                        </w:rPr>
                        <w:t>6</w:t>
                      </w:r>
                      <w:r w:rsidR="00974904" w:rsidRPr="008D29DE">
                        <w:rPr>
                          <w:rFonts w:cs="Arial"/>
                          <w:b/>
                          <w:sz w:val="18"/>
                          <w:szCs w:val="18"/>
                        </w:rPr>
                        <w:t xml:space="preserve">: </w:t>
                      </w:r>
                      <w:r w:rsidR="00D43395" w:rsidRPr="008D29DE">
                        <w:rPr>
                          <w:rFonts w:cs="Arial"/>
                          <w:b/>
                          <w:sz w:val="20"/>
                          <w:szCs w:val="20"/>
                        </w:rPr>
                        <w:t>Distribución de Comida</w:t>
                      </w:r>
                      <w:r w:rsidR="00D43395" w:rsidRPr="008D29DE">
                        <w:rPr>
                          <w:rFonts w:cs="Arial"/>
                          <w:b/>
                          <w:sz w:val="18"/>
                          <w:szCs w:val="18"/>
                        </w:rPr>
                        <w:t xml:space="preserve"> 4pm – 6pm</w:t>
                      </w:r>
                    </w:p>
                    <w:p w14:paraId="4D73D840" w14:textId="58B40206" w:rsidR="00FF33C8" w:rsidRPr="00EF7CD6" w:rsidRDefault="001D5488" w:rsidP="00974904">
                      <w:pPr>
                        <w:shd w:val="clear" w:color="auto" w:fill="FFFFFF"/>
                        <w:spacing w:line="276" w:lineRule="auto"/>
                        <w:ind w:firstLine="0"/>
                        <w:rPr>
                          <w:bCs/>
                          <w:sz w:val="18"/>
                          <w:szCs w:val="18"/>
                        </w:rPr>
                      </w:pPr>
                      <w:r>
                        <w:rPr>
                          <w:rFonts w:cs="Arial"/>
                          <w:b/>
                          <w:sz w:val="18"/>
                          <w:szCs w:val="18"/>
                        </w:rPr>
                        <w:t>Oc</w:t>
                      </w:r>
                      <w:r w:rsidR="00FF33C8" w:rsidRPr="008D29DE">
                        <w:rPr>
                          <w:rFonts w:cs="Arial"/>
                          <w:b/>
                          <w:sz w:val="18"/>
                          <w:szCs w:val="18"/>
                        </w:rPr>
                        <w:t>t</w:t>
                      </w:r>
                      <w:r>
                        <w:rPr>
                          <w:rFonts w:cs="Arial"/>
                          <w:b/>
                          <w:sz w:val="18"/>
                          <w:szCs w:val="18"/>
                        </w:rPr>
                        <w:t xml:space="preserve"> 28-29</w:t>
                      </w:r>
                      <w:r w:rsidR="00FF33C8" w:rsidRPr="008D29DE">
                        <w:rPr>
                          <w:rFonts w:cs="Arial"/>
                          <w:b/>
                          <w:sz w:val="18"/>
                          <w:szCs w:val="18"/>
                        </w:rPr>
                        <w:t xml:space="preserve">: </w:t>
                      </w:r>
                      <w:r w:rsidR="00D61821">
                        <w:rPr>
                          <w:rFonts w:cs="Arial"/>
                          <w:b/>
                          <w:sz w:val="18"/>
                          <w:szCs w:val="18"/>
                        </w:rPr>
                        <w:t>Limpieza de la Comunidad</w:t>
                      </w:r>
                    </w:p>
                    <w:p w14:paraId="47260B93" w14:textId="1425B379" w:rsidR="00974904" w:rsidRPr="008D29DE" w:rsidRDefault="00D61821" w:rsidP="00974904">
                      <w:pPr>
                        <w:shd w:val="clear" w:color="auto" w:fill="FFFFFF"/>
                        <w:spacing w:line="276" w:lineRule="auto"/>
                        <w:ind w:firstLine="0"/>
                        <w:rPr>
                          <w:rFonts w:cs="Arial"/>
                          <w:b/>
                          <w:sz w:val="20"/>
                          <w:szCs w:val="20"/>
                        </w:rPr>
                      </w:pPr>
                      <w:r>
                        <w:rPr>
                          <w:rFonts w:cs="Arial"/>
                          <w:b/>
                          <w:sz w:val="18"/>
                          <w:szCs w:val="18"/>
                        </w:rPr>
                        <w:t>Nov</w:t>
                      </w:r>
                      <w:r w:rsidR="008B1A59" w:rsidRPr="008D29DE">
                        <w:rPr>
                          <w:rFonts w:cs="Arial"/>
                          <w:b/>
                          <w:sz w:val="18"/>
                          <w:szCs w:val="18"/>
                        </w:rPr>
                        <w:t xml:space="preserve"> </w:t>
                      </w:r>
                      <w:r>
                        <w:rPr>
                          <w:rFonts w:cs="Arial"/>
                          <w:b/>
                          <w:sz w:val="18"/>
                          <w:szCs w:val="18"/>
                        </w:rPr>
                        <w:t>7</w:t>
                      </w:r>
                      <w:r w:rsidR="00974904" w:rsidRPr="008D29DE">
                        <w:rPr>
                          <w:rFonts w:cs="Arial"/>
                          <w:b/>
                          <w:sz w:val="18"/>
                          <w:szCs w:val="18"/>
                        </w:rPr>
                        <w:t xml:space="preserve">: </w:t>
                      </w:r>
                      <w:r>
                        <w:rPr>
                          <w:rFonts w:cs="Arial"/>
                          <w:b/>
                          <w:sz w:val="18"/>
                          <w:szCs w:val="18"/>
                        </w:rPr>
                        <w:t>Biola Camara de Comercio 6:30</w:t>
                      </w:r>
                      <w:r w:rsidR="00C357BB" w:rsidRPr="00C357BB">
                        <w:rPr>
                          <w:rFonts w:cs="Arial"/>
                          <w:b/>
                          <w:sz w:val="18"/>
                          <w:szCs w:val="18"/>
                        </w:rPr>
                        <w:t xml:space="preserve"> </w:t>
                      </w:r>
                      <w:r>
                        <w:rPr>
                          <w:rFonts w:cs="Arial"/>
                          <w:b/>
                          <w:sz w:val="18"/>
                          <w:szCs w:val="18"/>
                        </w:rPr>
                        <w:t>p</w:t>
                      </w:r>
                      <w:r w:rsidR="00C357BB" w:rsidRPr="00C357BB">
                        <w:rPr>
                          <w:rFonts w:cs="Arial"/>
                          <w:b/>
                          <w:sz w:val="18"/>
                          <w:szCs w:val="18"/>
                        </w:rPr>
                        <w:t>m</w:t>
                      </w:r>
                    </w:p>
                    <w:p w14:paraId="54CC539E" w14:textId="2332E98E" w:rsidR="00890810" w:rsidRPr="008D29DE" w:rsidRDefault="00D61821" w:rsidP="000479B6">
                      <w:pPr>
                        <w:shd w:val="clear" w:color="auto" w:fill="FFFFFF"/>
                        <w:spacing w:line="276" w:lineRule="auto"/>
                        <w:ind w:firstLine="0"/>
                        <w:rPr>
                          <w:rFonts w:cs="Arial"/>
                          <w:b/>
                          <w:sz w:val="18"/>
                          <w:szCs w:val="18"/>
                        </w:rPr>
                      </w:pPr>
                      <w:r>
                        <w:rPr>
                          <w:rFonts w:cs="Arial"/>
                          <w:b/>
                          <w:sz w:val="18"/>
                          <w:szCs w:val="18"/>
                        </w:rPr>
                        <w:t>Nov 9: CCFB Distribución de Comida 9 am</w:t>
                      </w:r>
                    </w:p>
                    <w:p w14:paraId="39EDCD47" w14:textId="0A0328CC" w:rsidR="007A13D2" w:rsidRDefault="00D61821" w:rsidP="00974904">
                      <w:pPr>
                        <w:shd w:val="clear" w:color="auto" w:fill="FFFFFF"/>
                        <w:spacing w:line="276" w:lineRule="auto"/>
                        <w:ind w:firstLine="0"/>
                        <w:rPr>
                          <w:rFonts w:cs="Arial"/>
                          <w:b/>
                          <w:sz w:val="18"/>
                          <w:szCs w:val="18"/>
                        </w:rPr>
                      </w:pPr>
                      <w:r>
                        <w:rPr>
                          <w:rFonts w:cs="Arial"/>
                          <w:b/>
                          <w:sz w:val="18"/>
                          <w:szCs w:val="18"/>
                        </w:rPr>
                        <w:t>Nov 9</w:t>
                      </w:r>
                      <w:r w:rsidR="00974904" w:rsidRPr="008D29DE">
                        <w:rPr>
                          <w:rFonts w:cs="Arial"/>
                          <w:b/>
                          <w:sz w:val="18"/>
                          <w:szCs w:val="18"/>
                        </w:rPr>
                        <w:t xml:space="preserve">: </w:t>
                      </w:r>
                      <w:r>
                        <w:rPr>
                          <w:rFonts w:cs="Arial"/>
                          <w:b/>
                          <w:sz w:val="18"/>
                          <w:szCs w:val="18"/>
                        </w:rPr>
                        <w:t>VFW Junta 6:00 pm</w:t>
                      </w:r>
                    </w:p>
                    <w:p w14:paraId="470E021E" w14:textId="7EE15B7A" w:rsidR="007A13D2" w:rsidRDefault="00D61821" w:rsidP="00974904">
                      <w:pPr>
                        <w:shd w:val="clear" w:color="auto" w:fill="FFFFFF"/>
                        <w:spacing w:line="276" w:lineRule="auto"/>
                        <w:ind w:firstLine="0"/>
                        <w:rPr>
                          <w:rFonts w:cs="Arial"/>
                          <w:b/>
                          <w:sz w:val="18"/>
                          <w:szCs w:val="18"/>
                        </w:rPr>
                      </w:pPr>
                      <w:r>
                        <w:rPr>
                          <w:rFonts w:cs="Arial"/>
                          <w:b/>
                          <w:sz w:val="18"/>
                          <w:szCs w:val="18"/>
                        </w:rPr>
                        <w:t>Nov</w:t>
                      </w:r>
                      <w:r w:rsidR="007A13D2">
                        <w:rPr>
                          <w:rFonts w:cs="Arial"/>
                          <w:b/>
                          <w:sz w:val="18"/>
                          <w:szCs w:val="18"/>
                        </w:rPr>
                        <w:t xml:space="preserve"> 1</w:t>
                      </w:r>
                      <w:r>
                        <w:rPr>
                          <w:rFonts w:cs="Arial"/>
                          <w:b/>
                          <w:sz w:val="18"/>
                          <w:szCs w:val="18"/>
                        </w:rPr>
                        <w:t>7</w:t>
                      </w:r>
                      <w:r w:rsidR="007A13D2">
                        <w:rPr>
                          <w:rFonts w:cs="Arial"/>
                          <w:b/>
                          <w:sz w:val="18"/>
                          <w:szCs w:val="18"/>
                        </w:rPr>
                        <w:t xml:space="preserve">: </w:t>
                      </w:r>
                      <w:r>
                        <w:rPr>
                          <w:rFonts w:cs="Arial"/>
                          <w:b/>
                          <w:sz w:val="18"/>
                          <w:szCs w:val="18"/>
                        </w:rPr>
                        <w:t>BCSD Junta de Mesa Directiva</w:t>
                      </w:r>
                      <w:r w:rsidR="007A13D2">
                        <w:rPr>
                          <w:rFonts w:cs="Arial"/>
                          <w:b/>
                          <w:sz w:val="18"/>
                          <w:szCs w:val="18"/>
                        </w:rPr>
                        <w:t xml:space="preserve"> 6:00 pm</w:t>
                      </w:r>
                    </w:p>
                    <w:p w14:paraId="60357ADB" w14:textId="130EA752" w:rsidR="007A13D2" w:rsidRDefault="00D61821" w:rsidP="00974904">
                      <w:pPr>
                        <w:shd w:val="clear" w:color="auto" w:fill="FFFFFF"/>
                        <w:spacing w:line="276" w:lineRule="auto"/>
                        <w:ind w:firstLine="0"/>
                        <w:rPr>
                          <w:rFonts w:cs="Arial"/>
                          <w:b/>
                          <w:sz w:val="18"/>
                          <w:szCs w:val="18"/>
                        </w:rPr>
                      </w:pPr>
                      <w:r>
                        <w:rPr>
                          <w:rFonts w:cs="Arial"/>
                          <w:b/>
                          <w:sz w:val="18"/>
                          <w:szCs w:val="18"/>
                        </w:rPr>
                        <w:t>Nov</w:t>
                      </w:r>
                      <w:r w:rsidR="007A13D2">
                        <w:rPr>
                          <w:rFonts w:cs="Arial"/>
                          <w:b/>
                          <w:sz w:val="18"/>
                          <w:szCs w:val="18"/>
                        </w:rPr>
                        <w:t xml:space="preserve"> 2</w:t>
                      </w:r>
                      <w:r>
                        <w:rPr>
                          <w:rFonts w:cs="Arial"/>
                          <w:b/>
                          <w:sz w:val="18"/>
                          <w:szCs w:val="18"/>
                        </w:rPr>
                        <w:t>3</w:t>
                      </w:r>
                      <w:r w:rsidR="007A13D2">
                        <w:rPr>
                          <w:rFonts w:cs="Arial"/>
                          <w:b/>
                          <w:sz w:val="18"/>
                          <w:szCs w:val="18"/>
                        </w:rPr>
                        <w:t xml:space="preserve">: </w:t>
                      </w:r>
                      <w:r>
                        <w:rPr>
                          <w:rFonts w:cs="Arial"/>
                          <w:b/>
                          <w:sz w:val="18"/>
                          <w:szCs w:val="18"/>
                        </w:rPr>
                        <w:t>Distribución de Comida 4pm -</w:t>
                      </w:r>
                      <w:r w:rsidR="007A13D2">
                        <w:rPr>
                          <w:rFonts w:cs="Arial"/>
                          <w:b/>
                          <w:sz w:val="18"/>
                          <w:szCs w:val="18"/>
                        </w:rPr>
                        <w:t xml:space="preserve"> 6:00 pm</w:t>
                      </w:r>
                    </w:p>
                    <w:p w14:paraId="75447090" w14:textId="0CC0E522" w:rsidR="0040016B" w:rsidRPr="008D29DE" w:rsidRDefault="00D61821" w:rsidP="00974904">
                      <w:pPr>
                        <w:shd w:val="clear" w:color="auto" w:fill="FFFFFF"/>
                        <w:spacing w:line="276" w:lineRule="auto"/>
                        <w:ind w:firstLine="0"/>
                        <w:rPr>
                          <w:sz w:val="18"/>
                          <w:szCs w:val="18"/>
                        </w:rPr>
                      </w:pPr>
                      <w:r>
                        <w:rPr>
                          <w:rFonts w:cs="Arial"/>
                          <w:b/>
                          <w:sz w:val="18"/>
                          <w:szCs w:val="18"/>
                        </w:rPr>
                        <w:t>Nov</w:t>
                      </w:r>
                      <w:r w:rsidR="007A13D2">
                        <w:rPr>
                          <w:rFonts w:cs="Arial"/>
                          <w:b/>
                          <w:sz w:val="18"/>
                          <w:szCs w:val="18"/>
                        </w:rPr>
                        <w:t xml:space="preserve"> 2</w:t>
                      </w:r>
                      <w:r>
                        <w:rPr>
                          <w:rFonts w:cs="Arial"/>
                          <w:b/>
                          <w:sz w:val="18"/>
                          <w:szCs w:val="18"/>
                        </w:rPr>
                        <w:t>4 &amp; 25</w:t>
                      </w:r>
                      <w:r w:rsidR="007A13D2">
                        <w:rPr>
                          <w:rFonts w:cs="Arial"/>
                          <w:b/>
                          <w:sz w:val="18"/>
                          <w:szCs w:val="18"/>
                        </w:rPr>
                        <w:t xml:space="preserve">: </w:t>
                      </w:r>
                      <w:r>
                        <w:rPr>
                          <w:rFonts w:cs="Arial"/>
                          <w:b/>
                          <w:sz w:val="18"/>
                          <w:szCs w:val="18"/>
                        </w:rPr>
                        <w:t>Día de Gracias Oficina cerrada.</w:t>
                      </w:r>
                    </w:p>
                  </w:sdtContent>
                </w:sdt>
                <w:p w14:paraId="1070FF8E" w14:textId="29EC8EB2" w:rsidR="008A6631" w:rsidRPr="00F315EE" w:rsidRDefault="008A6631" w:rsidP="00602844">
                  <w:pPr>
                    <w:ind w:firstLine="0"/>
                    <w:rPr>
                      <w:b/>
                      <w:bCs/>
                      <w:sz w:val="20"/>
                      <w:szCs w:val="20"/>
                      <w:lang w:val="es-ES"/>
                    </w:rPr>
                  </w:pPr>
                  <w:r w:rsidRPr="00F315EE">
                    <w:rPr>
                      <w:rFonts w:ascii="Arial" w:eastAsia="Times New Roman" w:hAnsi="Arial" w:cs="Arial"/>
                      <w:b/>
                      <w:noProof/>
                      <w:color w:val="000000"/>
                      <w:sz w:val="24"/>
                      <w:szCs w:val="24"/>
                      <w:u w:val="single"/>
                      <w:lang w:val="es-ES" w:eastAsia="en-US"/>
                    </w:rPr>
                    <w:t xml:space="preserve"> </w:t>
                  </w:r>
                </w:p>
              </w:txbxContent>
            </v:textbox>
            <w10:wrap anchorx="margin"/>
          </v:shape>
        </w:pict>
      </w:r>
      <w:r>
        <w:rPr>
          <w:noProof/>
        </w:rPr>
        <w:pict w14:anchorId="4939FAA2">
          <v:rect id="Box: Newsletter title" o:spid="_x0000_s2053" style="position:absolute;margin-left:-5.6pt;margin-top:12.75pt;width:515.6pt;height:57pt;z-index:251654656;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" filled="f" strokecolor="#a1a1a1 [2404]" strokeweight=".5pt">
            <v:textbox inset="28.8pt,1.2695mm,28.8pt,33.84pt">
              <w:txbxContent>
                <w:p w14:paraId="5845C205" w14:textId="77777777" w:rsidR="008A6631" w:rsidRPr="008B36A7" w:rsidRDefault="00000000" w:rsidP="007A1F2A">
                  <w:pPr>
                    <w:pStyle w:val="Title"/>
                    <w:jc w:val="center"/>
                    <w:rPr>
                      <w:b/>
                      <w:bCs/>
                      <w:sz w:val="40"/>
                      <w:szCs w:val="40"/>
                    </w:rPr>
                  </w:pPr>
                  <w:sdt>
                    <w:sdtPr>
                      <w:rPr>
                        <w:b/>
                        <w:bCs/>
                        <w:sz w:val="40"/>
                        <w:szCs w:val="40"/>
                      </w:rPr>
                      <w:alias w:val="Title"/>
                      <w:id w:val="-54555553"/>
                      <w:dataBinding w:prefixMappings="xmlns:ns0='http://schemas.openxmlformats.org/package/2006/metadata/core-properties' xmlns:ns1='http://purl.org/dc/elements/1.1/'" w:xpath="/ns0:coreProperties[1]/ns1:title[1]" w:storeItemID="{6C3C8BC8-F283-45AE-878A-BAB7291924A1}"/>
                      <w:text/>
                    </w:sdtPr>
                    <w:sdtContent>
                      <w:r w:rsidR="008A6631" w:rsidRPr="008B36A7">
                        <w:rPr>
                          <w:b/>
                          <w:bCs/>
                          <w:sz w:val="40"/>
                          <w:szCs w:val="40"/>
                        </w:rPr>
                        <w:t>Biola community services district</w:t>
                      </w:r>
                    </w:sdtContent>
                  </w:sdt>
                </w:p>
                <w:p w14:paraId="07311CA7" w14:textId="77777777" w:rsidR="008A6631" w:rsidRDefault="008A6631" w:rsidP="002E6285"/>
                <w:p w14:paraId="0224D630" w14:textId="77777777" w:rsidR="008A6631" w:rsidRDefault="008A6631" w:rsidP="002E6285"/>
                <w:p w14:paraId="5A39A6A9" w14:textId="77777777" w:rsidR="008A6631" w:rsidRPr="002E6285" w:rsidRDefault="008A6631" w:rsidP="002E6285"/>
              </w:txbxContent>
            </v:textbox>
            <w10:wrap type="square" anchorx="margin" anchory="margin"/>
          </v:rect>
        </w:pict>
      </w:r>
      <w:r>
        <w:rPr>
          <w:noProof/>
        </w:rPr>
        <w:pict w14:anchorId="74A33548">
          <v:rect id="Box: Company name" o:spid="_x0000_s2052" style="position:absolute;margin-left:0;margin-top:42.75pt;width:515.6pt;height:60.75pt;z-index:251656704;visibility:visible;mso-wrap-style:square;mso-width-percent:1023;mso-height-percent:0;mso-wrap-distance-left:9pt;mso-wrap-distance-top:0;mso-wrap-distance-right:9pt;mso-wrap-distance-bottom:0;mso-position-horizontal:left;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" fillcolor="#d8d8d8 [3204]" stroked="f" strokeweight=".5pt">
            <v:textbox inset="2.53903mm,1.2695mm,2.53903mm,4.32pt">
              <w:txbxContent>
                <w:p w14:paraId="0C382013" w14:textId="79CAEE8E" w:rsidR="008A6631" w:rsidRPr="00AB1A0E" w:rsidRDefault="00D61821" w:rsidP="008B36A7">
                  <w:pPr>
                    <w:pStyle w:val="Subtitle"/>
                    <w:ind w:firstLine="0"/>
                    <w:jc w:val="center"/>
                    <w:rPr>
                      <w:rFonts w:ascii="Calisto MT" w:hAnsi="Calisto MT" w:cs="Arial"/>
                      <w:b/>
                      <w:bCs/>
                      <w:color w:val="000000" w:themeColor="text1"/>
                      <w:szCs w:val="32"/>
                    </w:rPr>
                  </w:pPr>
                  <w:r>
                    <w:rPr>
                      <w:rFonts w:ascii="Calisto MT" w:hAnsi="Calisto MT" w:cs="Arial"/>
                      <w:b/>
                      <w:bCs/>
                      <w:color w:val="000000" w:themeColor="text1"/>
                      <w:szCs w:val="32"/>
                    </w:rPr>
                    <w:t>octo</w:t>
                  </w:r>
                  <w:r w:rsidR="0043350C">
                    <w:rPr>
                      <w:rFonts w:ascii="Calisto MT" w:hAnsi="Calisto MT" w:cs="Arial"/>
                      <w:b/>
                      <w:bCs/>
                      <w:color w:val="000000" w:themeColor="text1"/>
                      <w:szCs w:val="32"/>
                    </w:rPr>
                    <w:t>ber</w:t>
                  </w:r>
                  <w:r w:rsidR="00F75846">
                    <w:rPr>
                      <w:rFonts w:ascii="Calisto MT" w:hAnsi="Calisto MT" w:cs="Arial"/>
                      <w:b/>
                      <w:bCs/>
                      <w:color w:val="000000" w:themeColor="text1"/>
                      <w:szCs w:val="32"/>
                    </w:rPr>
                    <w:t xml:space="preserve"> / </w:t>
                  </w:r>
                  <w:r>
                    <w:rPr>
                      <w:rFonts w:ascii="Calisto MT" w:hAnsi="Calisto MT" w:cs="Arial"/>
                      <w:b/>
                      <w:bCs/>
                      <w:color w:val="000000" w:themeColor="text1"/>
                      <w:szCs w:val="32"/>
                    </w:rPr>
                    <w:t>novem</w:t>
                  </w:r>
                  <w:r w:rsidR="00F75846">
                    <w:rPr>
                      <w:rFonts w:ascii="Calisto MT" w:hAnsi="Calisto MT" w:cs="Arial"/>
                      <w:b/>
                      <w:bCs/>
                      <w:color w:val="000000" w:themeColor="text1"/>
                      <w:szCs w:val="32"/>
                    </w:rPr>
                    <w:t>BER</w:t>
                  </w:r>
                  <w:r w:rsidR="001F52F5" w:rsidRPr="00AB1A0E">
                    <w:rPr>
                      <w:rFonts w:ascii="Calisto MT" w:hAnsi="Calisto MT" w:cs="Arial"/>
                      <w:b/>
                      <w:bCs/>
                      <w:color w:val="000000" w:themeColor="text1"/>
                      <w:szCs w:val="32"/>
                    </w:rPr>
                    <w:t xml:space="preserve"> NEWSLETTER</w:t>
                  </w:r>
                </w:p>
                <w:p w14:paraId="6033307F" w14:textId="160EBE52" w:rsidR="008A6631" w:rsidRPr="00AB1A0E" w:rsidRDefault="008A6631" w:rsidP="008B36A7">
                  <w:pPr>
                    <w:ind w:firstLine="0"/>
                    <w:jc w:val="center"/>
                    <w:rPr>
                      <w:rFonts w:ascii="Calisto MT" w:hAnsi="Calisto MT" w:cs="Arial"/>
                      <w:b/>
                      <w:bCs/>
                      <w:color w:val="000000" w:themeColor="text1"/>
                      <w:sz w:val="20"/>
                      <w:lang w:bidi="hi-IN"/>
                    </w:rPr>
                  </w:pPr>
                  <w:r w:rsidRPr="00AB1A0E">
                    <w:rPr>
                      <w:rFonts w:ascii="Calisto MT" w:hAnsi="Calisto MT" w:cs="Arial"/>
                      <w:b/>
                      <w:bCs/>
                      <w:color w:val="000000" w:themeColor="text1"/>
                      <w:sz w:val="22"/>
                    </w:rPr>
                    <w:t xml:space="preserve">BOLETÍN DE </w:t>
                  </w:r>
                  <w:r w:rsidR="00EF7CD6">
                    <w:rPr>
                      <w:rFonts w:ascii="Calisto MT" w:hAnsi="Calisto MT" w:cs="Arial"/>
                      <w:b/>
                      <w:bCs/>
                      <w:color w:val="000000" w:themeColor="text1"/>
                      <w:sz w:val="22"/>
                    </w:rPr>
                    <w:t>OCTU</w:t>
                  </w:r>
                  <w:r w:rsidR="0043350C">
                    <w:rPr>
                      <w:rFonts w:ascii="Calisto MT" w:hAnsi="Calisto MT" w:cs="Arial"/>
                      <w:b/>
                      <w:bCs/>
                      <w:color w:val="000000" w:themeColor="text1"/>
                      <w:sz w:val="22"/>
                    </w:rPr>
                    <w:t>BRE</w:t>
                  </w:r>
                  <w:r w:rsidR="00D75A47">
                    <w:rPr>
                      <w:rFonts w:ascii="Calisto MT" w:hAnsi="Calisto MT" w:cs="Arial"/>
                      <w:b/>
                      <w:bCs/>
                      <w:color w:val="000000" w:themeColor="text1"/>
                      <w:sz w:val="22"/>
                    </w:rPr>
                    <w:t xml:space="preserve"> / </w:t>
                  </w:r>
                  <w:r w:rsidR="00EF7CD6">
                    <w:rPr>
                      <w:rFonts w:ascii="Calisto MT" w:hAnsi="Calisto MT" w:cs="Arial"/>
                      <w:b/>
                      <w:bCs/>
                      <w:color w:val="000000" w:themeColor="text1"/>
                      <w:sz w:val="22"/>
                    </w:rPr>
                    <w:t>NOVIEM</w:t>
                  </w:r>
                  <w:r w:rsidR="00D75A47">
                    <w:rPr>
                      <w:rFonts w:ascii="Calisto MT" w:hAnsi="Calisto MT" w:cs="Arial"/>
                      <w:b/>
                      <w:bCs/>
                      <w:color w:val="000000" w:themeColor="text1"/>
                      <w:sz w:val="22"/>
                    </w:rPr>
                    <w:t>BRE</w:t>
                  </w:r>
                </w:p>
              </w:txbxContent>
            </v:textbox>
            <w10:wrap type="square" anchorx="margin" anchory="margin"/>
          </v:rect>
        </w:pict>
      </w:r>
    </w:p>
    <w:p w14:paraId="1C4B0B4F" w14:textId="50F0E853" w:rsidR="00AF197E" w:rsidRPr="00F030BC" w:rsidRDefault="00615F87" w:rsidP="00F030BC">
      <w:pPr>
        <w:pStyle w:val="Heading1"/>
        <w:rPr>
          <w:color w:val="000000" w:themeColor="text1"/>
        </w:rPr>
      </w:pPr>
      <w:r w:rsidRPr="00DF0E72">
        <w:rPr>
          <w:rFonts w:eastAsiaTheme="minorHAnsi"/>
          <w:color w:val="000000" w:themeColor="text1"/>
          <w:sz w:val="22"/>
          <w:szCs w:val="28"/>
        </w:rPr>
        <w:t>:</w:t>
      </w:r>
    </w:p>
    <w:p w14:paraId="4E1A4E58" w14:textId="4AEDB524" w:rsidR="00B56C51" w:rsidRPr="00DF0E72" w:rsidRDefault="00B56C51" w:rsidP="00B56C51">
      <w:pPr>
        <w:rPr>
          <w:sz w:val="22"/>
          <w:szCs w:val="28"/>
        </w:rPr>
        <w:sectPr w:rsidR="00B56C51" w:rsidRPr="00DF0E72">
          <w:headerReference w:type="default" r:id="rId10"/>
          <w:type w:val="continuous"/>
          <w:pgSz w:w="12240" w:h="15840"/>
          <w:pgMar w:top="1080" w:right="1080" w:bottom="1080" w:left="1080" w:header="720" w:footer="720" w:gutter="0"/>
          <w:cols w:space="720"/>
          <w:docGrid w:linePitch="360"/>
        </w:sectPr>
      </w:pPr>
    </w:p>
    <w:bookmarkStart w:id="0" w:name="_Hlk103854166" w:displacedByCustomXml="next"/>
    <w:sdt>
      <w:sdtPr>
        <w:rPr>
          <w:sz w:val="32"/>
          <w:szCs w:val="32"/>
        </w:rPr>
        <w:id w:val="575637225"/>
        <w:placeholder>
          <w:docPart w:val="8265433275644C33B451B08FE5341F64"/>
        </w:placeholder>
      </w:sdtPr>
      <w:sdtEndPr>
        <w:rPr>
          <w:sz w:val="22"/>
          <w:szCs w:val="22"/>
        </w:rPr>
      </w:sdtEndPr>
      <w:sdtContent>
        <w:p w14:paraId="14C4E862" w14:textId="33C66336" w:rsidR="00F030BC" w:rsidRDefault="00F030BC" w:rsidP="00F030BC">
          <w:pPr>
            <w:shd w:val="clear" w:color="auto" w:fill="FFFFFF"/>
            <w:spacing w:line="276" w:lineRule="auto"/>
            <w:ind w:firstLine="0"/>
          </w:pPr>
        </w:p>
        <w:p w14:paraId="50B2917B" w14:textId="03F99838" w:rsidR="00D73D24" w:rsidRPr="00DF0E72" w:rsidRDefault="00000000" w:rsidP="00543B80">
          <w:pPr>
            <w:shd w:val="clear" w:color="auto" w:fill="FFFFFF"/>
            <w:spacing w:line="276" w:lineRule="auto"/>
            <w:ind w:firstLine="0"/>
            <w:rPr>
              <w:rFonts w:ascii="Arial" w:hAnsi="Arial" w:cs="Arial"/>
              <w:b/>
              <w:sz w:val="24"/>
              <w:szCs w:val="24"/>
            </w:rPr>
          </w:pPr>
        </w:p>
      </w:sdtContent>
    </w:sdt>
    <w:bookmarkEnd w:id="0" w:displacedByCustomXml="prev"/>
    <w:p w14:paraId="2D7D8680" w14:textId="6807F824" w:rsidR="00D73D24" w:rsidRDefault="00D73D24" w:rsidP="00543B80">
      <w:pPr>
        <w:shd w:val="clear" w:color="auto" w:fill="FFFFFF"/>
        <w:spacing w:line="276" w:lineRule="auto"/>
        <w:ind w:firstLine="0"/>
        <w:rPr>
          <w:sz w:val="18"/>
          <w:szCs w:val="18"/>
        </w:rPr>
      </w:pPr>
    </w:p>
    <w:p w14:paraId="3D9C85C3" w14:textId="5F95F0E2" w:rsidR="00D73D24" w:rsidRPr="005A4D48" w:rsidRDefault="00D73D24" w:rsidP="00543B80">
      <w:pPr>
        <w:shd w:val="clear" w:color="auto" w:fill="FFFFFF"/>
        <w:spacing w:line="276" w:lineRule="auto"/>
        <w:ind w:firstLine="0"/>
        <w:rPr>
          <w:sz w:val="20"/>
          <w:szCs w:val="20"/>
        </w:rPr>
      </w:pPr>
    </w:p>
    <w:p w14:paraId="751E88AC" w14:textId="12A3542E" w:rsidR="00F030BC" w:rsidRDefault="00BB15D7" w:rsidP="00BB15D7">
      <w:pPr>
        <w:shd w:val="clear" w:color="auto" w:fill="FFFFFF"/>
        <w:spacing w:line="276" w:lineRule="auto"/>
        <w:ind w:left="1440" w:firstLine="720"/>
        <w:rPr>
          <w:color w:val="0070C0"/>
          <w:sz w:val="20"/>
          <w:szCs w:val="20"/>
        </w:rPr>
      </w:pPr>
      <w:r>
        <w:rPr>
          <w:color w:val="0070C0"/>
          <w:sz w:val="20"/>
          <w:szCs w:val="20"/>
        </w:rPr>
        <w:t xml:space="preserve">            </w:t>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p>
    <w:p w14:paraId="5E59E937" w14:textId="77777777" w:rsidR="00F030BC" w:rsidRDefault="00BB15D7" w:rsidP="00F030BC">
      <w:pPr>
        <w:shd w:val="clear" w:color="auto" w:fill="FFFFFF"/>
        <w:spacing w:line="276" w:lineRule="auto"/>
        <w:ind w:left="5760" w:firstLine="720"/>
        <w:rPr>
          <w:color w:val="0070C0"/>
          <w:sz w:val="20"/>
          <w:szCs w:val="20"/>
        </w:rPr>
      </w:pPr>
      <w:r>
        <w:rPr>
          <w:color w:val="0070C0"/>
          <w:sz w:val="20"/>
          <w:szCs w:val="20"/>
        </w:rPr>
        <w:t xml:space="preserve">   </w:t>
      </w:r>
    </w:p>
    <w:p w14:paraId="5FEAF550" w14:textId="5484F67C" w:rsidR="00F030BC" w:rsidRDefault="00F030BC" w:rsidP="00F030BC">
      <w:pPr>
        <w:shd w:val="clear" w:color="auto" w:fill="FFFFFF"/>
        <w:spacing w:line="276" w:lineRule="auto"/>
        <w:ind w:left="5760" w:firstLine="720"/>
        <w:rPr>
          <w:color w:val="0070C0"/>
          <w:sz w:val="20"/>
          <w:szCs w:val="20"/>
        </w:rPr>
      </w:pPr>
    </w:p>
    <w:p w14:paraId="338E5F04" w14:textId="77777777" w:rsidR="00801FEB" w:rsidRDefault="00801FEB" w:rsidP="00F030BC">
      <w:pPr>
        <w:shd w:val="clear" w:color="auto" w:fill="FFFFFF"/>
        <w:spacing w:line="276" w:lineRule="auto"/>
        <w:ind w:left="5760" w:firstLine="720"/>
        <w:rPr>
          <w:noProof/>
        </w:rPr>
      </w:pPr>
    </w:p>
    <w:p w14:paraId="7C68E3A4" w14:textId="30802A2A" w:rsidR="005A3E14" w:rsidRDefault="00C53CC5" w:rsidP="00801FEB">
      <w:pPr>
        <w:shd w:val="clear" w:color="auto" w:fill="FFFFFF"/>
        <w:spacing w:line="276" w:lineRule="auto"/>
        <w:ind w:firstLine="0"/>
        <w:rPr>
          <w:noProof/>
          <w:color w:val="0070C0"/>
          <w:sz w:val="20"/>
          <w:szCs w:val="20"/>
        </w:rPr>
      </w:pPr>
      <w:r>
        <w:rPr>
          <w:noProof/>
        </w:rPr>
        <w:drawing>
          <wp:anchor distT="0" distB="0" distL="114300" distR="114300" simplePos="0" relativeHeight="251660800" behindDoc="0" locked="0" layoutInCell="1" allowOverlap="1" wp14:anchorId="59456A2C" wp14:editId="4D28E2B9">
            <wp:simplePos x="0" y="0"/>
            <wp:positionH relativeFrom="column">
              <wp:posOffset>3781425</wp:posOffset>
            </wp:positionH>
            <wp:positionV relativeFrom="paragraph">
              <wp:posOffset>179070</wp:posOffset>
            </wp:positionV>
            <wp:extent cx="1161267" cy="544830"/>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7" t="1314" r="4143" b="2516"/>
                    <a:stretch/>
                  </pic:blipFill>
                  <pic:spPr bwMode="auto">
                    <a:xfrm>
                      <a:off x="0" y="0"/>
                      <a:ext cx="1173135" cy="550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537BD" w14:textId="3818C59B" w:rsidR="00801FEB" w:rsidRDefault="00801FEB" w:rsidP="00801FEB">
      <w:pPr>
        <w:shd w:val="clear" w:color="auto" w:fill="FFFFFF"/>
        <w:spacing w:line="276" w:lineRule="auto"/>
        <w:rPr>
          <w:noProof/>
        </w:rPr>
      </w:pPr>
    </w:p>
    <w:p w14:paraId="564F93D9" w14:textId="5251ADEC" w:rsidR="00E564A3" w:rsidRDefault="00000000" w:rsidP="00F030BC">
      <w:pPr>
        <w:shd w:val="clear" w:color="auto" w:fill="FFFFFF"/>
        <w:spacing w:line="276" w:lineRule="auto"/>
        <w:ind w:left="5760" w:firstLine="720"/>
        <w:rPr>
          <w:noProof/>
        </w:rPr>
      </w:pPr>
      <w:r>
        <w:rPr>
          <w:noProof/>
        </w:rPr>
        <w:pict w14:anchorId="633DBB92">
          <v:shape id="_x0000_s2051" type="#_x0000_t202" style="position:absolute;left:0;text-align:left;margin-left:-.3pt;margin-top:324pt;width:244.2pt;height:382.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">
            <v:textbox>
              <w:txbxContent>
                <w:p w14:paraId="03BCECBE" w14:textId="505554EE" w:rsidR="008037F8" w:rsidRPr="00B04572" w:rsidRDefault="00B04572" w:rsidP="00B04572">
                  <w:pPr>
                    <w:pStyle w:val="Heading3"/>
                    <w:shd w:val="clear" w:color="auto" w:fill="FFFFFF"/>
                    <w:spacing w:before="0" w:line="570" w:lineRule="atLeast"/>
                    <w:ind w:firstLine="0"/>
                    <w:rPr>
                      <w:rFonts w:ascii="Source Sans Pro" w:eastAsia="Times New Roman" w:hAnsi="Source Sans Pro" w:cs="Times New Roman"/>
                      <w:color w:val="404040"/>
                      <w:sz w:val="20"/>
                      <w:szCs w:val="20"/>
                      <w:lang w:eastAsia="en-US"/>
                    </w:rPr>
                  </w:pPr>
                  <w:r>
                    <w:rPr>
                      <w:rFonts w:ascii="Source Sans Pro" w:eastAsia="Times New Roman" w:hAnsi="Source Sans Pro" w:cs="Times New Roman"/>
                      <w:color w:val="404040"/>
                      <w:sz w:val="20"/>
                      <w:szCs w:val="20"/>
                      <w:lang w:eastAsia="en-US"/>
                    </w:rPr>
                    <w:t xml:space="preserve">     </w:t>
                  </w:r>
                  <w:r w:rsidR="008037F8" w:rsidRPr="00B04572">
                    <w:rPr>
                      <w:rFonts w:ascii="Source Sans Pro" w:eastAsia="Times New Roman" w:hAnsi="Source Sans Pro" w:cs="Times New Roman"/>
                      <w:color w:val="404040"/>
                      <w:sz w:val="20"/>
                      <w:szCs w:val="20"/>
                      <w:lang w:eastAsia="en-US"/>
                    </w:rPr>
                    <w:t>What is the Affordable Connectivity Program?</w:t>
                  </w:r>
                </w:p>
                <w:p w14:paraId="7102292D" w14:textId="7BEE2A2B" w:rsidR="00B04572" w:rsidRDefault="00000000" w:rsidP="00B04572">
                  <w:pPr>
                    <w:spacing w:line="240" w:lineRule="auto"/>
                    <w:rPr>
                      <w:lang w:eastAsia="en-US"/>
                    </w:rPr>
                  </w:pPr>
                  <w:hyperlink r:id="rId12" w:history="1">
                    <w:r w:rsidR="00B04572" w:rsidRPr="00520256">
                      <w:rPr>
                        <w:rStyle w:val="Hyperlink"/>
                        <w:lang w:eastAsia="en-US"/>
                      </w:rPr>
                      <w:t>https://www.affordableconnectivity.gov</w:t>
                    </w:r>
                  </w:hyperlink>
                </w:p>
                <w:p w14:paraId="4E62279F" w14:textId="77777777" w:rsidR="00B04572" w:rsidRDefault="00B04572" w:rsidP="00B04572">
                  <w:pPr>
                    <w:spacing w:line="240" w:lineRule="auto"/>
                    <w:rPr>
                      <w:lang w:eastAsia="en-US"/>
                    </w:rPr>
                  </w:pPr>
                </w:p>
                <w:p w14:paraId="0D971FEA" w14:textId="7AD4BCF6" w:rsidR="00CA285B" w:rsidRPr="00B04572" w:rsidRDefault="008037F8" w:rsidP="00B04572">
                  <w:pPr>
                    <w:spacing w:line="240" w:lineRule="auto"/>
                    <w:rPr>
                      <w:lang w:eastAsia="en-US"/>
                    </w:rPr>
                  </w:pPr>
                  <w:r w:rsidRPr="008037F8">
                    <w:rPr>
                      <w:rFonts w:ascii="Source Sans Pro" w:eastAsia="Times New Roman" w:hAnsi="Source Sans Pro" w:cs="Times New Roman"/>
                      <w:color w:val="404040"/>
                      <w:sz w:val="18"/>
                      <w:szCs w:val="18"/>
                      <w:lang w:eastAsia="en-US"/>
                    </w:rPr>
                    <w:t>The Affordable Connectivity Program (ACP) is a U.S. government program run by the </w:t>
                  </w:r>
                  <w:hyperlink r:id="rId13" w:tgtFrame="_blank" w:tooltip="Federal Communications Commission (FCC) program" w:history="1">
                    <w:r w:rsidRPr="008037F8">
                      <w:rPr>
                        <w:rFonts w:ascii="Source Sans Pro" w:eastAsia="Times New Roman" w:hAnsi="Source Sans Pro" w:cs="Times New Roman"/>
                        <w:color w:val="0052EB"/>
                        <w:sz w:val="18"/>
                        <w:szCs w:val="18"/>
                        <w:u w:val="single"/>
                        <w:lang w:eastAsia="en-US"/>
                      </w:rPr>
                      <w:t>Federal Communications Commission</w:t>
                    </w:r>
                    <w:r w:rsidR="00B04572">
                      <w:rPr>
                        <w:rFonts w:ascii="Source Sans Pro" w:eastAsia="Times New Roman" w:hAnsi="Source Sans Pro" w:cs="Times New Roman"/>
                        <w:color w:val="0052EB"/>
                        <w:sz w:val="18"/>
                        <w:szCs w:val="18"/>
                        <w:u w:val="single"/>
                        <w:lang w:eastAsia="en-US"/>
                      </w:rPr>
                      <w:t xml:space="preserve"> </w:t>
                    </w:r>
                    <w:r w:rsidRPr="008037F8">
                      <w:rPr>
                        <w:rFonts w:ascii="Source Sans Pro" w:eastAsia="Times New Roman" w:hAnsi="Source Sans Pro" w:cs="Times New Roman"/>
                        <w:color w:val="0052EB"/>
                        <w:sz w:val="18"/>
                        <w:szCs w:val="18"/>
                        <w:u w:val="single"/>
                        <w:lang w:eastAsia="en-US"/>
                      </w:rPr>
                      <w:t>(FCC) program</w:t>
                    </w:r>
                  </w:hyperlink>
                  <w:r w:rsidRPr="008037F8">
                    <w:rPr>
                      <w:rFonts w:ascii="Source Sans Pro" w:eastAsia="Times New Roman" w:hAnsi="Source Sans Pro" w:cs="Times New Roman"/>
                      <w:color w:val="404040"/>
                      <w:sz w:val="27"/>
                      <w:szCs w:val="27"/>
                      <w:lang w:eastAsia="en-US"/>
                    </w:rPr>
                    <w:t> </w:t>
                  </w:r>
                  <w:r w:rsidRPr="008037F8">
                    <w:rPr>
                      <w:rFonts w:ascii="Source Sans Pro" w:eastAsia="Times New Roman" w:hAnsi="Source Sans Pro" w:cs="Times New Roman"/>
                      <w:color w:val="404040"/>
                      <w:sz w:val="18"/>
                      <w:szCs w:val="18"/>
                      <w:lang w:eastAsia="en-US"/>
                    </w:rPr>
                    <w:t>to help low-income households pay for internet service and connected devices like a laptop or tablet.</w:t>
                  </w:r>
                  <w:r w:rsidR="00B04572">
                    <w:rPr>
                      <w:lang w:eastAsia="en-US"/>
                    </w:rPr>
                    <w:t xml:space="preserve"> </w:t>
                  </w:r>
                  <w:r w:rsidRPr="008037F8">
                    <w:rPr>
                      <w:rFonts w:ascii="Source Sans Pro" w:eastAsia="Times New Roman" w:hAnsi="Source Sans Pro" w:cs="Times New Roman"/>
                      <w:color w:val="404040"/>
                      <w:sz w:val="18"/>
                      <w:szCs w:val="18"/>
                      <w:lang w:eastAsia="en-US"/>
                    </w:rPr>
                    <w:t>You are likely eligible if your household’s income is below 200% of the Federal Poverty Line, or if you or someone you live with currently receives a government benefit like SNAP, Medicaid, SSI, WIC, Pell Grant, or Free and Reduced-Price Lunch.</w:t>
                  </w:r>
                </w:p>
                <w:p w14:paraId="7FB9B5B8" w14:textId="614DC41E" w:rsidR="00FC4184" w:rsidRPr="00575AEF" w:rsidRDefault="00983992" w:rsidP="00575AEF">
                  <w:pPr>
                    <w:ind w:firstLine="0"/>
                    <w:rPr>
                      <w:b/>
                      <w:iCs/>
                      <w:color w:val="000000" w:themeColor="text1"/>
                      <w:sz w:val="16"/>
                      <w:szCs w:val="16"/>
                    </w:rPr>
                  </w:pPr>
                  <w:r w:rsidRPr="00983992">
                    <w:rPr>
                      <w:b/>
                      <w:iCs/>
                      <w:color w:val="000000" w:themeColor="text1"/>
                      <w:sz w:val="16"/>
                      <w:szCs w:val="16"/>
                    </w:rPr>
                    <w:t xml:space="preserve"> </w:t>
                  </w:r>
                  <w:r w:rsidR="00E91548">
                    <w:rPr>
                      <w:b/>
                      <w:iCs/>
                      <w:noProof/>
                      <w:color w:val="000000" w:themeColor="text1"/>
                      <w:sz w:val="16"/>
                      <w:szCs w:val="16"/>
                    </w:rPr>
                    <w:drawing>
                      <wp:inline distT="0" distB="0" distL="0" distR="0" wp14:anchorId="7F69A217" wp14:editId="48E01E7A">
                        <wp:extent cx="2906395" cy="2544930"/>
                        <wp:effectExtent l="0" t="0" r="0" b="0"/>
                        <wp:docPr id="5" name="Picture 5" descr="A picture containing text, food,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od, dis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15069" cy="2552525"/>
                                </a:xfrm>
                                <a:prstGeom prst="rect">
                                  <a:avLst/>
                                </a:prstGeom>
                              </pic:spPr>
                            </pic:pic>
                          </a:graphicData>
                        </a:graphic>
                      </wp:inline>
                    </w:drawing>
                  </w:r>
                </w:p>
              </w:txbxContent>
            </v:textbox>
            <w10:wrap type="square" anchorx="margin" anchory="page"/>
          </v:shape>
        </w:pict>
      </w:r>
    </w:p>
    <w:p w14:paraId="36EC8CB7" w14:textId="61A4BB97" w:rsidR="00F030BC" w:rsidRDefault="00F030BC" w:rsidP="00F030BC">
      <w:pPr>
        <w:shd w:val="clear" w:color="auto" w:fill="FFFFFF"/>
        <w:spacing w:line="276" w:lineRule="auto"/>
        <w:ind w:left="5760" w:firstLine="720"/>
        <w:rPr>
          <w:color w:val="0070C0"/>
          <w:sz w:val="20"/>
          <w:szCs w:val="20"/>
        </w:rPr>
      </w:pPr>
    </w:p>
    <w:p w14:paraId="67102308" w14:textId="77777777" w:rsidR="00801FEB" w:rsidRPr="00676465" w:rsidRDefault="00BB15D7" w:rsidP="00801FEB">
      <w:pPr>
        <w:shd w:val="clear" w:color="auto" w:fill="FFFFFF"/>
        <w:spacing w:line="276" w:lineRule="auto"/>
        <w:ind w:left="5760" w:firstLine="720"/>
        <w:rPr>
          <w:color w:val="0070C0"/>
          <w:sz w:val="16"/>
          <w:szCs w:val="16"/>
        </w:rPr>
      </w:pPr>
      <w:r w:rsidRPr="00676465">
        <w:rPr>
          <w:color w:val="0070C0"/>
          <w:sz w:val="16"/>
          <w:szCs w:val="16"/>
        </w:rPr>
        <w:t xml:space="preserve">   </w:t>
      </w:r>
    </w:p>
    <w:p w14:paraId="28A14FA4" w14:textId="1155F6D5" w:rsidR="00890810" w:rsidRPr="00676465" w:rsidRDefault="00C54B3B" w:rsidP="00801FEB">
      <w:pPr>
        <w:shd w:val="clear" w:color="auto" w:fill="FFFFFF"/>
        <w:spacing w:line="276" w:lineRule="auto"/>
        <w:rPr>
          <w:color w:val="0070C0"/>
          <w:sz w:val="16"/>
          <w:szCs w:val="16"/>
        </w:rPr>
      </w:pPr>
      <w:r w:rsidRPr="00676465">
        <w:rPr>
          <w:b/>
          <w:bCs/>
          <w:color w:val="000000" w:themeColor="text1"/>
          <w:sz w:val="16"/>
          <w:szCs w:val="16"/>
        </w:rPr>
        <w:t>Effective June 1</w:t>
      </w:r>
      <w:r w:rsidRPr="00676465">
        <w:rPr>
          <w:b/>
          <w:bCs/>
          <w:color w:val="000000" w:themeColor="text1"/>
          <w:sz w:val="16"/>
          <w:szCs w:val="16"/>
          <w:vertAlign w:val="superscript"/>
        </w:rPr>
        <w:t>st</w:t>
      </w:r>
      <w:r w:rsidRPr="00676465">
        <w:rPr>
          <w:b/>
          <w:bCs/>
          <w:color w:val="000000" w:themeColor="text1"/>
          <w:sz w:val="16"/>
          <w:szCs w:val="16"/>
        </w:rPr>
        <w:t xml:space="preserve">, </w:t>
      </w:r>
      <w:r w:rsidR="00A52E98" w:rsidRPr="00676465">
        <w:rPr>
          <w:b/>
          <w:bCs/>
          <w:color w:val="000000" w:themeColor="text1"/>
          <w:sz w:val="16"/>
          <w:szCs w:val="16"/>
        </w:rPr>
        <w:t>t</w:t>
      </w:r>
      <w:r w:rsidRPr="00676465">
        <w:rPr>
          <w:b/>
          <w:bCs/>
          <w:color w:val="000000" w:themeColor="text1"/>
          <w:sz w:val="16"/>
          <w:szCs w:val="16"/>
        </w:rPr>
        <w:t xml:space="preserve">he </w:t>
      </w:r>
      <w:r w:rsidR="00BD7493" w:rsidRPr="00676465">
        <w:rPr>
          <w:b/>
          <w:bCs/>
          <w:color w:val="000000" w:themeColor="text1"/>
          <w:sz w:val="16"/>
          <w:szCs w:val="16"/>
        </w:rPr>
        <w:t xml:space="preserve">new </w:t>
      </w:r>
      <w:r w:rsidR="00FE6BBF" w:rsidRPr="00676465">
        <w:rPr>
          <w:b/>
          <w:bCs/>
          <w:i/>
          <w:iCs/>
          <w:color w:val="000000" w:themeColor="text1"/>
          <w:sz w:val="16"/>
          <w:szCs w:val="16"/>
        </w:rPr>
        <w:t>optional</w:t>
      </w:r>
      <w:r w:rsidRPr="00676465">
        <w:rPr>
          <w:b/>
          <w:bCs/>
          <w:i/>
          <w:iCs/>
          <w:color w:val="000000" w:themeColor="text1"/>
          <w:sz w:val="16"/>
          <w:szCs w:val="16"/>
        </w:rPr>
        <w:t xml:space="preserve"> </w:t>
      </w:r>
      <w:r w:rsidRPr="00676465">
        <w:rPr>
          <w:b/>
          <w:bCs/>
          <w:color w:val="000000" w:themeColor="text1"/>
          <w:sz w:val="16"/>
          <w:szCs w:val="16"/>
        </w:rPr>
        <w:t xml:space="preserve">online payment system </w:t>
      </w:r>
      <w:r w:rsidR="00FE6BBF" w:rsidRPr="00676465">
        <w:rPr>
          <w:b/>
          <w:bCs/>
          <w:color w:val="000000" w:themeColor="text1"/>
          <w:sz w:val="16"/>
          <w:szCs w:val="16"/>
        </w:rPr>
        <w:t>is available on our website</w:t>
      </w:r>
      <w:r w:rsidR="002E7A7A" w:rsidRPr="00676465">
        <w:rPr>
          <w:b/>
          <w:bCs/>
          <w:color w:val="000000" w:themeColor="text1"/>
          <w:sz w:val="16"/>
          <w:szCs w:val="16"/>
        </w:rPr>
        <w:t xml:space="preserve">. </w:t>
      </w:r>
      <w:r w:rsidR="00F617EF" w:rsidRPr="00676465">
        <w:rPr>
          <w:b/>
          <w:bCs/>
          <w:color w:val="000000" w:themeColor="text1"/>
          <w:sz w:val="16"/>
          <w:szCs w:val="16"/>
        </w:rPr>
        <w:t xml:space="preserve">To register </w:t>
      </w:r>
      <w:r w:rsidR="00412FD4" w:rsidRPr="00676465">
        <w:rPr>
          <w:b/>
          <w:bCs/>
          <w:color w:val="000000" w:themeColor="text1"/>
          <w:sz w:val="16"/>
          <w:szCs w:val="16"/>
        </w:rPr>
        <w:t xml:space="preserve">please visit </w:t>
      </w:r>
      <w:hyperlink r:id="rId15" w:history="1">
        <w:r w:rsidR="00412FD4" w:rsidRPr="00676465">
          <w:rPr>
            <w:rStyle w:val="Hyperlink"/>
            <w:b/>
            <w:bCs/>
            <w:sz w:val="16"/>
            <w:szCs w:val="16"/>
          </w:rPr>
          <w:t>www.biolacsd.org</w:t>
        </w:r>
      </w:hyperlink>
      <w:r w:rsidR="00412FD4" w:rsidRPr="00676465">
        <w:rPr>
          <w:b/>
          <w:bCs/>
          <w:color w:val="000000" w:themeColor="text1"/>
          <w:sz w:val="16"/>
          <w:szCs w:val="16"/>
        </w:rPr>
        <w:t xml:space="preserve"> and follow the online payment steps</w:t>
      </w:r>
      <w:r w:rsidR="00F617EF" w:rsidRPr="00676465">
        <w:rPr>
          <w:b/>
          <w:bCs/>
          <w:color w:val="000000" w:themeColor="text1"/>
          <w:sz w:val="16"/>
          <w:szCs w:val="16"/>
        </w:rPr>
        <w:t>.</w:t>
      </w:r>
      <w:r w:rsidR="00063577" w:rsidRPr="00676465">
        <w:rPr>
          <w:b/>
          <w:bCs/>
          <w:color w:val="000000" w:themeColor="text1"/>
          <w:sz w:val="16"/>
          <w:szCs w:val="16"/>
        </w:rPr>
        <w:t xml:space="preserve"> For assistance, please call the office.</w:t>
      </w:r>
      <w:r w:rsidR="00EF29A9" w:rsidRPr="00676465">
        <w:rPr>
          <w:color w:val="0070C0"/>
          <w:sz w:val="16"/>
          <w:szCs w:val="16"/>
        </w:rPr>
        <w:t xml:space="preserve"> </w:t>
      </w:r>
      <w:r w:rsidR="00063577" w:rsidRPr="00676465">
        <w:rPr>
          <w:b/>
          <w:bCs/>
          <w:i/>
          <w:iCs/>
          <w:color w:val="000000" w:themeColor="text1"/>
          <w:sz w:val="16"/>
          <w:szCs w:val="16"/>
        </w:rPr>
        <w:t>If a payment is not received by the 15</w:t>
      </w:r>
      <w:r w:rsidR="00063577" w:rsidRPr="00676465">
        <w:rPr>
          <w:b/>
          <w:bCs/>
          <w:i/>
          <w:iCs/>
          <w:color w:val="000000" w:themeColor="text1"/>
          <w:sz w:val="16"/>
          <w:szCs w:val="16"/>
          <w:vertAlign w:val="superscript"/>
        </w:rPr>
        <w:t>th</w:t>
      </w:r>
      <w:r w:rsidR="00063577" w:rsidRPr="00676465">
        <w:rPr>
          <w:b/>
          <w:bCs/>
          <w:i/>
          <w:iCs/>
          <w:color w:val="000000" w:themeColor="text1"/>
          <w:sz w:val="16"/>
          <w:szCs w:val="16"/>
        </w:rPr>
        <w:t xml:space="preserve"> of every month, a late payment will be applied.</w:t>
      </w:r>
    </w:p>
    <w:p w14:paraId="645FBE26" w14:textId="77777777" w:rsidR="00C0473E" w:rsidRDefault="0094289D" w:rsidP="00C0473E">
      <w:pPr>
        <w:shd w:val="clear" w:color="auto" w:fill="FFFFFF"/>
        <w:spacing w:line="276" w:lineRule="auto"/>
        <w:ind w:firstLine="0"/>
        <w:rPr>
          <w:b/>
          <w:bCs/>
          <w:color w:val="000000" w:themeColor="text1"/>
          <w:sz w:val="22"/>
        </w:rPr>
      </w:pPr>
      <w:r w:rsidRPr="0094289D">
        <w:rPr>
          <w:b/>
          <w:bCs/>
          <w:noProof/>
          <w:color w:val="000000" w:themeColor="text1"/>
          <w:sz w:val="18"/>
          <w:szCs w:val="18"/>
        </w:rPr>
        <w:drawing>
          <wp:anchor distT="0" distB="0" distL="114300" distR="114300" simplePos="0" relativeHeight="251658752" behindDoc="0" locked="0" layoutInCell="1" allowOverlap="1" wp14:anchorId="137FF735" wp14:editId="2E0BE186">
            <wp:simplePos x="0" y="0"/>
            <wp:positionH relativeFrom="column">
              <wp:posOffset>3895725</wp:posOffset>
            </wp:positionH>
            <wp:positionV relativeFrom="paragraph">
              <wp:posOffset>93345</wp:posOffset>
            </wp:positionV>
            <wp:extent cx="914113" cy="55245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113" cy="552450"/>
                    </a:xfrm>
                    <a:prstGeom prst="rect">
                      <a:avLst/>
                    </a:prstGeom>
                    <a:noFill/>
                  </pic:spPr>
                </pic:pic>
              </a:graphicData>
            </a:graphic>
            <wp14:sizeRelH relativeFrom="margin">
              <wp14:pctWidth>0</wp14:pctWidth>
            </wp14:sizeRelH>
            <wp14:sizeRelV relativeFrom="margin">
              <wp14:pctHeight>0</wp14:pctHeight>
            </wp14:sizeRelV>
          </wp:anchor>
        </w:drawing>
      </w:r>
    </w:p>
    <w:p w14:paraId="3D96F269" w14:textId="5F809EFA" w:rsidR="0023384E" w:rsidRPr="00C0473E" w:rsidRDefault="0023384E" w:rsidP="00C0473E">
      <w:pPr>
        <w:shd w:val="clear" w:color="auto" w:fill="FFFFFF"/>
        <w:spacing w:line="276" w:lineRule="auto"/>
        <w:ind w:firstLine="0"/>
        <w:rPr>
          <w:b/>
          <w:bCs/>
          <w:color w:val="000000" w:themeColor="text1"/>
          <w:sz w:val="22"/>
        </w:rPr>
      </w:pPr>
      <w:r w:rsidRPr="00676465">
        <w:rPr>
          <w:rFonts w:cs="Arial"/>
          <w:b/>
          <w:bCs/>
          <w:sz w:val="18"/>
          <w:szCs w:val="18"/>
          <w:u w:val="single"/>
        </w:rPr>
        <w:t>3 DAY WATERING SCHEDULE:</w:t>
      </w:r>
      <w:r w:rsidR="00EF29A9" w:rsidRPr="00676465">
        <w:rPr>
          <w:rFonts w:cs="Arial"/>
          <w:b/>
          <w:bCs/>
          <w:sz w:val="18"/>
          <w:szCs w:val="18"/>
          <w:u w:val="single"/>
        </w:rPr>
        <w:t xml:space="preserve"> </w:t>
      </w:r>
      <w:r w:rsidRPr="00676465">
        <w:rPr>
          <w:rFonts w:cs="Arial"/>
          <w:b/>
          <w:bCs/>
          <w:sz w:val="18"/>
          <w:szCs w:val="18"/>
          <w:u w:val="single"/>
        </w:rPr>
        <w:t>April 1,2022 - October 31,2022</w:t>
      </w:r>
    </w:p>
    <w:p w14:paraId="544A3E02" w14:textId="7B90A806" w:rsidR="005A4D48" w:rsidRPr="00676465" w:rsidRDefault="0023384E" w:rsidP="005A4D48">
      <w:pPr>
        <w:tabs>
          <w:tab w:val="left" w:pos="4002"/>
        </w:tabs>
        <w:ind w:firstLine="0"/>
        <w:jc w:val="both"/>
        <w:rPr>
          <w:rFonts w:cs="Arial"/>
          <w:b/>
          <w:bCs/>
          <w:sz w:val="18"/>
          <w:szCs w:val="18"/>
        </w:rPr>
      </w:pPr>
      <w:r w:rsidRPr="00676465">
        <w:rPr>
          <w:rFonts w:cs="Arial"/>
          <w:b/>
          <w:bCs/>
          <w:sz w:val="18"/>
          <w:szCs w:val="18"/>
        </w:rPr>
        <w:t>Addresses</w:t>
      </w:r>
      <w:r w:rsidR="009D4546" w:rsidRPr="00676465">
        <w:rPr>
          <w:rFonts w:cs="Arial"/>
          <w:b/>
          <w:bCs/>
          <w:sz w:val="18"/>
          <w:szCs w:val="18"/>
        </w:rPr>
        <w:t xml:space="preserve"> </w:t>
      </w:r>
      <w:r w:rsidRPr="00676465">
        <w:rPr>
          <w:rFonts w:cs="Arial"/>
          <w:b/>
          <w:bCs/>
          <w:sz w:val="18"/>
          <w:szCs w:val="18"/>
        </w:rPr>
        <w:t>ending</w:t>
      </w:r>
      <w:r w:rsidR="009D4546" w:rsidRPr="00676465">
        <w:rPr>
          <w:rFonts w:cs="Arial"/>
          <w:b/>
          <w:bCs/>
          <w:sz w:val="18"/>
          <w:szCs w:val="18"/>
        </w:rPr>
        <w:t xml:space="preserve"> </w:t>
      </w:r>
      <w:r w:rsidRPr="00676465">
        <w:rPr>
          <w:rFonts w:cs="Arial"/>
          <w:b/>
          <w:bCs/>
          <w:sz w:val="18"/>
          <w:szCs w:val="18"/>
        </w:rPr>
        <w:t>in odd numbers (1,3,5,7,9)</w:t>
      </w:r>
      <w:r w:rsidR="006D005E" w:rsidRPr="00676465">
        <w:rPr>
          <w:rFonts w:cs="Arial"/>
          <w:b/>
          <w:bCs/>
          <w:sz w:val="18"/>
          <w:szCs w:val="18"/>
        </w:rPr>
        <w:t xml:space="preserve">: </w:t>
      </w:r>
      <w:r w:rsidRPr="00676465">
        <w:rPr>
          <w:rFonts w:cs="Arial"/>
          <w:b/>
          <w:bCs/>
          <w:sz w:val="18"/>
          <w:szCs w:val="18"/>
        </w:rPr>
        <w:t>Tuesdays, Thursdays, Saturdays</w:t>
      </w:r>
      <w:r w:rsidR="00EF29A9" w:rsidRPr="00676465">
        <w:rPr>
          <w:rFonts w:cs="Arial"/>
          <w:b/>
          <w:bCs/>
          <w:sz w:val="18"/>
          <w:szCs w:val="18"/>
        </w:rPr>
        <w:t xml:space="preserve">. </w:t>
      </w:r>
      <w:r w:rsidRPr="00676465">
        <w:rPr>
          <w:rFonts w:cs="Arial"/>
          <w:b/>
          <w:bCs/>
          <w:sz w:val="18"/>
          <w:szCs w:val="18"/>
        </w:rPr>
        <w:t>Addresses ending in even numbers (0,2,4,6,8)</w:t>
      </w:r>
      <w:r w:rsidR="006D005E" w:rsidRPr="00676465">
        <w:rPr>
          <w:rFonts w:cs="Arial"/>
          <w:b/>
          <w:bCs/>
          <w:sz w:val="18"/>
          <w:szCs w:val="18"/>
        </w:rPr>
        <w:t>:</w:t>
      </w:r>
      <w:r w:rsidRPr="00676465">
        <w:rPr>
          <w:rFonts w:cs="Arial"/>
          <w:b/>
          <w:bCs/>
          <w:sz w:val="18"/>
          <w:szCs w:val="18"/>
        </w:rPr>
        <w:t xml:space="preserve"> Wednesdays, Fridays, Sundays</w:t>
      </w:r>
      <w:r w:rsidR="00EF29A9" w:rsidRPr="00676465">
        <w:rPr>
          <w:rFonts w:cs="Arial"/>
          <w:b/>
          <w:bCs/>
          <w:sz w:val="18"/>
          <w:szCs w:val="18"/>
        </w:rPr>
        <w:t xml:space="preserve">. </w:t>
      </w:r>
      <w:r w:rsidRPr="00676465">
        <w:rPr>
          <w:rFonts w:cs="Arial"/>
          <w:b/>
          <w:bCs/>
          <w:sz w:val="18"/>
          <w:szCs w:val="18"/>
        </w:rPr>
        <w:t>NO WATERING between 10 a.m.- 6 p.m. and NEVER on MONDAYS.</w:t>
      </w:r>
    </w:p>
    <w:p w14:paraId="5A1455EA" w14:textId="25C71888" w:rsidR="00DB0E33" w:rsidRPr="00676465" w:rsidRDefault="0023384E" w:rsidP="00B15488">
      <w:pPr>
        <w:shd w:val="clear" w:color="auto" w:fill="FFFFFF"/>
        <w:spacing w:line="276" w:lineRule="auto"/>
        <w:ind w:firstLine="0"/>
        <w:rPr>
          <w:rFonts w:cs="Arial"/>
          <w:b/>
          <w:bCs/>
          <w:i/>
          <w:iCs/>
          <w:sz w:val="16"/>
          <w:szCs w:val="16"/>
          <w:u w:val="single"/>
        </w:rPr>
      </w:pPr>
      <w:r w:rsidRPr="00676465">
        <w:rPr>
          <w:rFonts w:cs="Arial"/>
          <w:b/>
          <w:bCs/>
          <w:i/>
          <w:iCs/>
          <w:sz w:val="16"/>
          <w:szCs w:val="16"/>
          <w:u w:val="single"/>
        </w:rPr>
        <w:t xml:space="preserve"> “No parking in alley’s allowed, unauthorized alley parked cars will be towed away at owner’s expense.” “Prohibido estacionarse en el Callejon, autos estacionados en el Callejon seran remolcados al costo del dueño del auto.”</w:t>
      </w:r>
    </w:p>
    <w:p w14:paraId="21A54C5C" w14:textId="6E748F27" w:rsidR="008037F8" w:rsidRDefault="008037F8" w:rsidP="008037F8">
      <w:pPr>
        <w:tabs>
          <w:tab w:val="left" w:pos="4002"/>
        </w:tabs>
        <w:spacing w:line="240" w:lineRule="auto"/>
        <w:ind w:firstLine="0"/>
        <w:jc w:val="both"/>
        <w:rPr>
          <w:rFonts w:cs="Arial"/>
          <w:b/>
          <w:bCs/>
          <w:i/>
          <w:iCs/>
          <w:sz w:val="16"/>
          <w:szCs w:val="16"/>
        </w:rPr>
      </w:pPr>
      <w:r>
        <w:rPr>
          <w:rFonts w:cs="Arial"/>
          <w:b/>
          <w:bCs/>
          <w:i/>
          <w:iCs/>
          <w:sz w:val="16"/>
          <w:szCs w:val="16"/>
        </w:rPr>
        <w:t>Please help us keep Biola Graffiti free</w:t>
      </w:r>
      <w:r w:rsidR="002B0928">
        <w:rPr>
          <w:rFonts w:cs="Arial"/>
          <w:b/>
          <w:bCs/>
          <w:i/>
          <w:iCs/>
          <w:sz w:val="16"/>
          <w:szCs w:val="16"/>
        </w:rPr>
        <w:t>. Report graffiti activity</w:t>
      </w:r>
      <w:r>
        <w:rPr>
          <w:rFonts w:cs="Arial"/>
          <w:b/>
          <w:bCs/>
          <w:i/>
          <w:iCs/>
          <w:sz w:val="16"/>
          <w:szCs w:val="16"/>
        </w:rPr>
        <w:t xml:space="preserve"> (559) 600-3111 Thank you </w:t>
      </w:r>
    </w:p>
    <w:p w14:paraId="76033E0B" w14:textId="418EE2F3" w:rsidR="008037F8" w:rsidRDefault="00EF29A9" w:rsidP="008037F8">
      <w:pPr>
        <w:tabs>
          <w:tab w:val="left" w:pos="4002"/>
        </w:tabs>
        <w:spacing w:line="240" w:lineRule="auto"/>
        <w:ind w:firstLine="0"/>
        <w:jc w:val="both"/>
        <w:rPr>
          <w:rFonts w:cs="Arial"/>
          <w:b/>
          <w:bCs/>
          <w:i/>
          <w:iCs/>
          <w:sz w:val="16"/>
          <w:szCs w:val="16"/>
        </w:rPr>
      </w:pPr>
      <w:r w:rsidRPr="00B15488">
        <w:rPr>
          <w:rFonts w:cs="Arial"/>
          <w:b/>
          <w:bCs/>
          <w:i/>
          <w:iCs/>
          <w:sz w:val="16"/>
          <w:szCs w:val="16"/>
        </w:rPr>
        <w:t>Ayúdenos a reportár el Grafiti. Por favor de llamar al</w:t>
      </w:r>
      <w:r w:rsidR="003C6918" w:rsidRPr="00B15488">
        <w:rPr>
          <w:rFonts w:cs="Arial"/>
          <w:b/>
          <w:bCs/>
          <w:i/>
          <w:iCs/>
          <w:sz w:val="16"/>
          <w:szCs w:val="16"/>
        </w:rPr>
        <w:t xml:space="preserve"> (559)</w:t>
      </w:r>
      <w:r w:rsidR="00EA3E59" w:rsidRPr="00B15488">
        <w:rPr>
          <w:rFonts w:cs="Arial"/>
          <w:b/>
          <w:bCs/>
          <w:i/>
          <w:iCs/>
          <w:sz w:val="16"/>
          <w:szCs w:val="16"/>
        </w:rPr>
        <w:t xml:space="preserve"> </w:t>
      </w:r>
      <w:r w:rsidR="003C6918" w:rsidRPr="00B15488">
        <w:rPr>
          <w:rFonts w:cs="Arial"/>
          <w:b/>
          <w:bCs/>
          <w:i/>
          <w:iCs/>
          <w:sz w:val="16"/>
          <w:szCs w:val="16"/>
        </w:rPr>
        <w:t xml:space="preserve">600-3111 </w:t>
      </w:r>
      <w:r w:rsidR="00677F8C">
        <w:rPr>
          <w:rFonts w:cs="Arial"/>
          <w:b/>
          <w:bCs/>
          <w:i/>
          <w:iCs/>
          <w:sz w:val="16"/>
          <w:szCs w:val="16"/>
        </w:rPr>
        <w:t>Gracias.</w:t>
      </w:r>
    </w:p>
    <w:p w14:paraId="1C704699" w14:textId="2D6A8E92" w:rsidR="00C0473E" w:rsidRDefault="00F617EF" w:rsidP="008037F8">
      <w:pPr>
        <w:tabs>
          <w:tab w:val="left" w:pos="4002"/>
        </w:tabs>
        <w:spacing w:line="240" w:lineRule="auto"/>
        <w:ind w:firstLine="0"/>
        <w:jc w:val="both"/>
        <w:rPr>
          <w:rFonts w:cs="Arial"/>
          <w:b/>
          <w:bCs/>
          <w:i/>
          <w:iCs/>
          <w:sz w:val="16"/>
          <w:szCs w:val="16"/>
        </w:rPr>
      </w:pPr>
      <w:r w:rsidRPr="00B15488">
        <w:rPr>
          <w:rFonts w:cs="Arial"/>
          <w:b/>
          <w:bCs/>
          <w:i/>
          <w:iCs/>
          <w:sz w:val="16"/>
          <w:szCs w:val="16"/>
        </w:rPr>
        <w:t xml:space="preserve"> </w:t>
      </w:r>
      <w:r w:rsidR="00B15488" w:rsidRPr="00B15488">
        <w:rPr>
          <w:rFonts w:cs="Arial"/>
          <w:b/>
          <w:bCs/>
          <w:i/>
          <w:iCs/>
          <w:sz w:val="16"/>
          <w:szCs w:val="16"/>
        </w:rPr>
        <w:t>Thank you for your continuous efforts in keeping our Community of Biola clean, safe and sound, and for doing your part in keeping your property clean as we continue our TEAMwork. “Together Everyone Achieves More.”</w:t>
      </w:r>
    </w:p>
    <w:p w14:paraId="6BEC4E1A" w14:textId="2B9F45DE" w:rsidR="00C0473E" w:rsidRDefault="00C0473E">
      <w:pPr>
        <w:spacing w:after="200" w:line="276" w:lineRule="auto"/>
        <w:ind w:firstLine="0"/>
        <w:rPr>
          <w:rFonts w:cs="Arial"/>
          <w:b/>
          <w:bCs/>
          <w:i/>
          <w:iCs/>
          <w:sz w:val="16"/>
          <w:szCs w:val="16"/>
        </w:rPr>
      </w:pPr>
      <w:r>
        <w:rPr>
          <w:rFonts w:cs="Arial"/>
          <w:b/>
          <w:bCs/>
          <w:i/>
          <w:iCs/>
          <w:sz w:val="16"/>
          <w:szCs w:val="16"/>
        </w:rPr>
        <w:br w:type="page"/>
      </w:r>
    </w:p>
    <w:p w14:paraId="28B7193F" w14:textId="2D7D2AC8" w:rsidR="00C0473E" w:rsidRDefault="00B10A93" w:rsidP="008037F8">
      <w:pPr>
        <w:tabs>
          <w:tab w:val="left" w:pos="4002"/>
        </w:tabs>
        <w:spacing w:line="240" w:lineRule="auto"/>
        <w:ind w:firstLine="0"/>
        <w:jc w:val="both"/>
        <w:rPr>
          <w:rFonts w:cs="Arial"/>
          <w:b/>
          <w:bCs/>
          <w:noProof/>
          <w:sz w:val="16"/>
          <w:szCs w:val="16"/>
        </w:rPr>
      </w:pPr>
      <w:r>
        <w:rPr>
          <w:rFonts w:cs="Arial"/>
          <w:b/>
          <w:bCs/>
          <w:noProof/>
          <w:sz w:val="16"/>
          <w:szCs w:val="16"/>
        </w:rPr>
        <w:lastRenderedPageBreak/>
        <w:drawing>
          <wp:anchor distT="0" distB="0" distL="114300" distR="114300" simplePos="0" relativeHeight="251663360" behindDoc="1" locked="0" layoutInCell="1" allowOverlap="1" wp14:anchorId="4928D6A1" wp14:editId="053AEA1D">
            <wp:simplePos x="0" y="0"/>
            <wp:positionH relativeFrom="column">
              <wp:posOffset>-137160</wp:posOffset>
            </wp:positionH>
            <wp:positionV relativeFrom="paragraph">
              <wp:posOffset>0</wp:posOffset>
            </wp:positionV>
            <wp:extent cx="3764280" cy="2697480"/>
            <wp:effectExtent l="0" t="0" r="0" b="0"/>
            <wp:wrapTight wrapText="bothSides">
              <wp:wrapPolygon edited="0">
                <wp:start x="0" y="0"/>
                <wp:lineTo x="0" y="21508"/>
                <wp:lineTo x="21534" y="21508"/>
                <wp:lineTo x="21534" y="0"/>
                <wp:lineTo x="0" y="0"/>
              </wp:wrapPolygon>
            </wp:wrapTight>
            <wp:docPr id="3" name="Picture 3" descr="A screenshot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a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764280" cy="2697480"/>
                    </a:xfrm>
                    <a:prstGeom prst="rect">
                      <a:avLst/>
                    </a:prstGeom>
                  </pic:spPr>
                </pic:pic>
              </a:graphicData>
            </a:graphic>
            <wp14:sizeRelH relativeFrom="margin">
              <wp14:pctWidth>0</wp14:pctWidth>
            </wp14:sizeRelH>
            <wp14:sizeRelV relativeFrom="margin">
              <wp14:pctHeight>0</wp14:pctHeight>
            </wp14:sizeRelV>
          </wp:anchor>
        </w:drawing>
      </w:r>
      <w:r w:rsidR="002F1E53">
        <w:rPr>
          <w:rFonts w:cs="Arial"/>
          <w:b/>
          <w:bCs/>
          <w:noProof/>
          <w:sz w:val="16"/>
          <w:szCs w:val="16"/>
        </w:rPr>
        <w:pict w14:anchorId="5822D2FE">
          <v:shape id="_x0000_s2058" type="#_x0000_t202" style="position:absolute;left:0;text-align:left;margin-left:301.95pt;margin-top:.6pt;width:223.65pt;height:189.6pt;z-index:25166387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">
            <v:textbox>
              <w:txbxContent>
                <w:p w14:paraId="1D916719" w14:textId="485E0AC0" w:rsidR="002F1E53" w:rsidRDefault="00B4068D" w:rsidP="00B4068D">
                  <w:pPr>
                    <w:shd w:val="clear" w:color="auto" w:fill="FFFFFF"/>
                    <w:spacing w:line="276" w:lineRule="auto"/>
                    <w:ind w:firstLine="0"/>
                    <w:jc w:val="center"/>
                    <w:rPr>
                      <w:rFonts w:asciiTheme="majorHAnsi" w:hAnsiTheme="majorHAnsi"/>
                      <w:sz w:val="28"/>
                      <w:szCs w:val="28"/>
                      <w:u w:val="single"/>
                    </w:rPr>
                  </w:pPr>
                  <w:r>
                    <w:rPr>
                      <w:rFonts w:asciiTheme="majorHAnsi" w:hAnsiTheme="majorHAnsi"/>
                      <w:sz w:val="28"/>
                      <w:szCs w:val="28"/>
                      <w:u w:val="single"/>
                    </w:rPr>
                    <w:t>MV TRANSPORTATION IS NOW HIRING!</w:t>
                  </w:r>
                </w:p>
                <w:p w14:paraId="43FF878F" w14:textId="16745606" w:rsidR="00B4068D" w:rsidRPr="00B10A93" w:rsidRDefault="00B4068D" w:rsidP="00B4068D">
                  <w:pPr>
                    <w:pStyle w:val="ListParagraph"/>
                    <w:numPr>
                      <w:ilvl w:val="0"/>
                      <w:numId w:val="11"/>
                    </w:numPr>
                    <w:shd w:val="clear" w:color="auto" w:fill="FFFFFF"/>
                    <w:spacing w:line="276" w:lineRule="auto"/>
                    <w:rPr>
                      <w:b/>
                      <w:bCs/>
                      <w:sz w:val="24"/>
                      <w:szCs w:val="24"/>
                    </w:rPr>
                  </w:pPr>
                  <w:r w:rsidRPr="00B10A93">
                    <w:rPr>
                      <w:b/>
                      <w:bCs/>
                      <w:sz w:val="24"/>
                      <w:szCs w:val="24"/>
                    </w:rPr>
                    <w:t>Service Hours are 6 days a week (Monday – Saturday) 7am-7pm (subject to driver availability).</w:t>
                  </w:r>
                </w:p>
                <w:p w14:paraId="0814F388" w14:textId="157CE6F4" w:rsidR="00B4068D" w:rsidRPr="00B10A93" w:rsidRDefault="007B6D80" w:rsidP="007B6D80">
                  <w:pPr>
                    <w:pStyle w:val="ListParagraph"/>
                    <w:numPr>
                      <w:ilvl w:val="0"/>
                      <w:numId w:val="11"/>
                    </w:numPr>
                    <w:shd w:val="clear" w:color="auto" w:fill="FFFFFF"/>
                    <w:spacing w:line="276" w:lineRule="auto"/>
                    <w:rPr>
                      <w:b/>
                      <w:bCs/>
                      <w:sz w:val="24"/>
                      <w:szCs w:val="24"/>
                    </w:rPr>
                  </w:pPr>
                  <w:r w:rsidRPr="00B10A93">
                    <w:rPr>
                      <w:b/>
                      <w:bCs/>
                      <w:sz w:val="24"/>
                      <w:szCs w:val="24"/>
                    </w:rPr>
                    <w:t>If you are interested in becoming a driver for this service call</w:t>
                  </w:r>
                  <w:r w:rsidRPr="00B10A93">
                    <w:rPr>
                      <w:b/>
                      <w:bCs/>
                      <w:sz w:val="24"/>
                      <w:szCs w:val="24"/>
                    </w:rPr>
                    <w:t xml:space="preserve"> </w:t>
                  </w:r>
                  <w:r w:rsidRPr="00B10A93">
                    <w:rPr>
                      <w:b/>
                      <w:bCs/>
                      <w:sz w:val="24"/>
                      <w:szCs w:val="24"/>
                    </w:rPr>
                    <w:t>1-855-612-5184.</w:t>
                  </w:r>
                </w:p>
                <w:p w14:paraId="6E2CE1D4" w14:textId="77777777" w:rsidR="002F1E53" w:rsidRDefault="002F1E53" w:rsidP="002F1E53">
                  <w:pPr>
                    <w:shd w:val="clear" w:color="auto" w:fill="FFFFFF"/>
                    <w:spacing w:line="276" w:lineRule="auto"/>
                    <w:ind w:firstLine="0"/>
                    <w:rPr>
                      <w:b/>
                      <w:bCs/>
                      <w:sz w:val="18"/>
                      <w:szCs w:val="18"/>
                    </w:rPr>
                  </w:pPr>
                </w:p>
                <w:p w14:paraId="4AE06140" w14:textId="77777777" w:rsidR="002F1E53" w:rsidRPr="00FC6F8E" w:rsidRDefault="002F1E53" w:rsidP="002F1E53">
                  <w:pPr>
                    <w:shd w:val="clear" w:color="auto" w:fill="FFFFFF"/>
                    <w:spacing w:line="276" w:lineRule="auto"/>
                    <w:ind w:firstLine="0"/>
                    <w:rPr>
                      <w:rFonts w:cs="Arial"/>
                      <w:b/>
                      <w:bCs/>
                      <w:sz w:val="22"/>
                    </w:rPr>
                  </w:pPr>
                </w:p>
              </w:txbxContent>
            </v:textbox>
            <w10:wrap anchorx="margin"/>
          </v:shape>
        </w:pict>
      </w:r>
    </w:p>
    <w:p w14:paraId="55DA292D" w14:textId="59A0AF6E" w:rsidR="00E37304" w:rsidRPr="00C0473E" w:rsidRDefault="002F1E53" w:rsidP="008037F8">
      <w:pPr>
        <w:tabs>
          <w:tab w:val="left" w:pos="4002"/>
        </w:tabs>
        <w:spacing w:line="240" w:lineRule="auto"/>
        <w:ind w:firstLine="0"/>
        <w:jc w:val="both"/>
        <w:rPr>
          <w:rFonts w:cs="Arial"/>
          <w:b/>
          <w:bCs/>
          <w:sz w:val="16"/>
          <w:szCs w:val="16"/>
        </w:rPr>
      </w:pPr>
      <w:r>
        <w:rPr>
          <w:rFonts w:cs="Arial"/>
          <w:b/>
          <w:bCs/>
          <w:noProof/>
          <w:sz w:val="16"/>
          <w:szCs w:val="16"/>
        </w:rPr>
        <w:drawing>
          <wp:anchor distT="0" distB="0" distL="114300" distR="114300" simplePos="0" relativeHeight="251654144" behindDoc="1" locked="0" layoutInCell="1" allowOverlap="1" wp14:anchorId="613C69D1" wp14:editId="2C472683">
            <wp:simplePos x="0" y="0"/>
            <wp:positionH relativeFrom="column">
              <wp:posOffset>-3006090</wp:posOffset>
            </wp:positionH>
            <wp:positionV relativeFrom="paragraph">
              <wp:posOffset>2420620</wp:posOffset>
            </wp:positionV>
            <wp:extent cx="4961890" cy="6421755"/>
            <wp:effectExtent l="723900" t="0" r="715010" b="0"/>
            <wp:wrapTight wrapText="bothSides">
              <wp:wrapPolygon edited="0">
                <wp:start x="21626" y="20"/>
                <wp:lineTo x="65" y="20"/>
                <wp:lineTo x="65" y="21550"/>
                <wp:lineTo x="21626" y="21550"/>
                <wp:lineTo x="21626" y="2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961890" cy="6421755"/>
                    </a:xfrm>
                    <a:prstGeom prst="rect">
                      <a:avLst/>
                    </a:prstGeom>
                  </pic:spPr>
                </pic:pic>
              </a:graphicData>
            </a:graphic>
            <wp14:sizeRelH relativeFrom="page">
              <wp14:pctWidth>0</wp14:pctWidth>
            </wp14:sizeRelH>
            <wp14:sizeRelV relativeFrom="page">
              <wp14:pctHeight>0</wp14:pctHeight>
            </wp14:sizeRelV>
          </wp:anchor>
        </w:drawing>
      </w:r>
    </w:p>
    <w:sectPr w:rsidR="00E37304" w:rsidRPr="00C0473E" w:rsidSect="00732A3D">
      <w:type w:val="continuous"/>
      <w:pgSz w:w="12240" w:h="15840"/>
      <w:pgMar w:top="1080" w:right="108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34841" w14:textId="77777777" w:rsidR="000F5310" w:rsidRDefault="000F5310">
      <w:r>
        <w:separator/>
      </w:r>
    </w:p>
  </w:endnote>
  <w:endnote w:type="continuationSeparator" w:id="0">
    <w:p w14:paraId="156F1527" w14:textId="77777777" w:rsidR="000F5310" w:rsidRDefault="000F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background1" w:themeShade="8C"/>
        <w:sz w:val="20"/>
        <w:szCs w:val="20"/>
      </w:rPr>
      <w:alias w:val="Company"/>
      <w:id w:val="270665196"/>
      <w:placeholder>
        <w:docPart w:val="7115EAD78CD5488884D40F1DD07D73D4"/>
      </w:placeholder>
      <w:dataBinding w:prefixMappings="xmlns:ns0='http://schemas.openxmlformats.org/officeDocument/2006/extended-properties'" w:xpath="/ns0:Properties[1]/ns0:Company[1]" w:storeItemID="{6668398D-A668-4E3E-A5EB-62B293D839F1}"/>
      <w:text/>
    </w:sdtPr>
    <w:sdtContent>
      <w:p w14:paraId="29604561" w14:textId="07B49C08" w:rsidR="008A6631" w:rsidRPr="00BB6F46" w:rsidRDefault="00DF0E72" w:rsidP="00E2561C">
        <w:pPr>
          <w:pStyle w:val="Footer"/>
          <w:pBdr>
            <w:top w:val="single" w:sz="24" w:space="0" w:color="D8D8D8" w:themeColor="accent3"/>
          </w:pBdr>
          <w:ind w:firstLine="0"/>
          <w:jc w:val="center"/>
          <w:rPr>
            <w:color w:val="000000" w:themeColor="background1" w:themeShade="8C"/>
            <w:sz w:val="20"/>
            <w:szCs w:val="20"/>
          </w:rPr>
        </w:pPr>
        <w:r w:rsidRPr="00BB6F46">
          <w:rPr>
            <w:color w:val="000000" w:themeColor="background1" w:themeShade="8C"/>
            <w:sz w:val="20"/>
            <w:szCs w:val="20"/>
          </w:rPr>
          <w:t xml:space="preserve">BIOLA </w:t>
        </w:r>
        <w:r w:rsidR="00FA3939" w:rsidRPr="00BB6F46">
          <w:rPr>
            <w:color w:val="000000" w:themeColor="background1" w:themeShade="8C"/>
            <w:sz w:val="20"/>
            <w:szCs w:val="20"/>
          </w:rPr>
          <w:t>COMMUNITY</w:t>
        </w:r>
        <w:r w:rsidRPr="00BB6F46">
          <w:rPr>
            <w:color w:val="000000" w:themeColor="background1" w:themeShade="8C"/>
            <w:sz w:val="20"/>
            <w:szCs w:val="20"/>
          </w:rPr>
          <w:t xml:space="preserve"> SERVICES DISTRICT</w:t>
        </w:r>
      </w:p>
    </w:sdtContent>
  </w:sdt>
  <w:p w14:paraId="6D526A56" w14:textId="761D1229" w:rsidR="008A6631" w:rsidRDefault="00063577" w:rsidP="00611CC1">
    <w:pPr>
      <w:pStyle w:val="Footer"/>
      <w:jc w:val="center"/>
      <w:rPr>
        <w:sz w:val="20"/>
        <w:szCs w:val="20"/>
      </w:rPr>
    </w:pPr>
    <w:r w:rsidRPr="009A4026">
      <w:rPr>
        <w:sz w:val="20"/>
        <w:szCs w:val="20"/>
      </w:rPr>
      <w:t>4925 N. Seventh Street Biola, CA 93606</w:t>
    </w:r>
    <w:r>
      <w:rPr>
        <w:sz w:val="20"/>
        <w:szCs w:val="20"/>
      </w:rPr>
      <w:t xml:space="preserve"> (559) 843</w:t>
    </w:r>
    <w:r w:rsidR="00B146C1">
      <w:rPr>
        <w:sz w:val="20"/>
        <w:szCs w:val="20"/>
      </w:rPr>
      <w:t>-</w:t>
    </w:r>
    <w:r>
      <w:rPr>
        <w:sz w:val="20"/>
        <w:szCs w:val="20"/>
      </w:rPr>
      <w:t xml:space="preserve">2657 </w:t>
    </w:r>
    <w:r w:rsidR="008A6631">
      <w:rPr>
        <w:sz w:val="20"/>
        <w:szCs w:val="20"/>
      </w:rPr>
      <w:t xml:space="preserve">Visit </w:t>
    </w:r>
    <w:hyperlink r:id="rId1" w:history="1">
      <w:r w:rsidR="008A6631" w:rsidRPr="00A364B1">
        <w:rPr>
          <w:rStyle w:val="Hyperlink"/>
          <w:sz w:val="20"/>
          <w:szCs w:val="20"/>
        </w:rPr>
        <w:t>www.biolacsd.org</w:t>
      </w:r>
    </w:hyperlink>
  </w:p>
  <w:p w14:paraId="0DC645C1" w14:textId="77777777" w:rsidR="008A6631" w:rsidRPr="005D1963" w:rsidRDefault="008A6631" w:rsidP="00611CC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02AA8" w14:textId="77777777" w:rsidR="000F5310" w:rsidRDefault="000F5310">
      <w:r>
        <w:separator/>
      </w:r>
    </w:p>
  </w:footnote>
  <w:footnote w:type="continuationSeparator" w:id="0">
    <w:p w14:paraId="35E44AD2" w14:textId="77777777" w:rsidR="000F5310" w:rsidRDefault="000F5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640F" w14:textId="0AC9F69A" w:rsidR="008A6631" w:rsidRDefault="00000000">
    <w:pPr>
      <w:pStyle w:val="Header"/>
    </w:pPr>
    <w:r>
      <w:rPr>
        <w:noProof/>
      </w:rPr>
      <w:pict w14:anchorId="7A578659">
        <v:rect id="Rectangle 19" o:spid="_x0000_s1028" style="position:absolute;left:0;text-align:left;margin-left:-14.7pt;margin-top:56.1pt;width:534.25pt;height:86.95pt;flip:y;z-index:251660288;visibility:visible;mso-wrap-style:square;mso-width-percent:1060;mso-height-percent:0;mso-wrap-distance-left:9pt;mso-wrap-distance-top:0;mso-wrap-distance-right:9pt;mso-wrap-distance-bottom:0;mso-position-horizontal:absolute;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" fillcolor="#d8d8d8 [3204]" stroked="f" strokeweight=".5pt">
          <v:textbox inset="2.53903mm,1.2695mm,2.53903mm,1.2695mm"/>
          <w10:wrap anchorx="margin" anchory="margin"/>
        </v:rect>
      </w:pict>
    </w:r>
    <w:r>
      <w:rPr>
        <w:noProof/>
      </w:rPr>
      <w:pict w14:anchorId="1D6939DA">
        <v:rect id="_x0000_s1027" style="position:absolute;left:0;text-align:left;margin-left:0;margin-top:0;width:534.25pt;height:5.75pt;z-index:251661312;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" fillcolor="#d8d8d8 [3204]" stroked="f" strokeweight=".5pt">
          <v:textbox inset="2.53903mm,1.2695mm,2.53903mm,1.2695mm"/>
          <w10:wrap anchorx="margin" anchory="margin"/>
        </v:rect>
      </w:pict>
    </w:r>
    <w:r>
      <w:rPr>
        <w:noProof/>
      </w:rPr>
      <w:pict w14:anchorId="093F0BB4">
        <v:shapetype id="_x0000_t202" coordsize="21600,21600" o:spt="202" path="m,l,21600r21600,l21600,xe">
          <v:stroke joinstyle="miter"/>
          <v:path gradientshapeok="t" o:connecttype="rect"/>
        </v:shapetype>
        <v:shape id="_x0000_s1026" type="#_x0000_t202" style="position:absolute;left:0;text-align:left;margin-left:0;margin-top:0;width:514.1pt;height:26.6pt;z-index:251662336;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" filled="f" stroked="f">
          <v:textbox inset="2.53903mm,1.2695mm,2.53903mm,1.2695mm">
            <w:txbxContent>
              <w:sdt>
                <w:sdtPr>
                  <w:rPr>
                    <w:rFonts w:ascii="Century Gothic" w:eastAsia="+mn-ea" w:hAnsi="Century Gothic" w:cs="+mn-cs"/>
                    <w:caps/>
                    <w:color w:val="000000" w:themeColor="text1"/>
                    <w:spacing w:val="60"/>
                    <w:kern w:val="24"/>
                    <w:sz w:val="18"/>
                    <w:szCs w:val="18"/>
                  </w:rPr>
                  <w:id w:val="721061"/>
                  <w:dataBinding w:prefixMappings="xmlns:ns0='http://schemas.openxmlformats.org/officeDocument/2006/extended-properties' " w:xpath="/ns0:Properties[1]/ns0:Company[1]" w:storeItemID="{6668398D-A668-4E3E-A5EB-62B293D839F1}"/>
                  <w:text/>
                </w:sdtPr>
                <w:sdtContent>
                  <w:p w14:paraId="0CEECEFD" w14:textId="47B0E67D" w:rsidR="008A6631" w:rsidRPr="00DF0E72" w:rsidRDefault="00FA3939">
                    <w:pPr>
                      <w:jc w:val="center"/>
                      <w:rPr>
                        <w:rFonts w:ascii="Century Gothic" w:eastAsia="+mn-ea" w:hAnsi="Century Gothic" w:cs="+mn-cs"/>
                        <w:caps/>
                        <w:color w:val="000000" w:themeColor="text1"/>
                        <w:spacing w:val="60"/>
                        <w:kern w:val="24"/>
                        <w:sz w:val="18"/>
                        <w:szCs w:val="18"/>
                      </w:rPr>
                    </w:pPr>
                    <w:r>
                      <w:rPr>
                        <w:rFonts w:ascii="Century Gothic" w:eastAsia="+mn-ea" w:hAnsi="Century Gothic" w:cs="+mn-cs"/>
                        <w:caps/>
                        <w:color w:val="000000" w:themeColor="text1"/>
                        <w:spacing w:val="60"/>
                        <w:kern w:val="24"/>
                        <w:sz w:val="18"/>
                        <w:szCs w:val="18"/>
                      </w:rPr>
                      <w:t>BIOLA COMMUNITY SERVICES DISTRICT</w:t>
                    </w:r>
                  </w:p>
                </w:sdtContent>
              </w:sdt>
              <w:p w14:paraId="40876620" w14:textId="77777777" w:rsidR="008A6631" w:rsidRPr="00DF0E72" w:rsidRDefault="008A6631">
                <w:pPr>
                  <w:rPr>
                    <w:color w:val="000000" w:themeColor="text1"/>
                  </w:rPr>
                </w:pP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65A1" w14:textId="1D7011A9" w:rsidR="008A6631" w:rsidRDefault="00000000">
    <w:pPr>
      <w:pStyle w:val="Header"/>
    </w:pPr>
    <w:r>
      <w:rPr>
        <w:noProof/>
      </w:rPr>
      <w:pict w14:anchorId="3219A8DE">
        <v:shapetype id="_x0000_t202" coordsize="21600,21600" o:spt="202" path="m,l,21600r21600,l21600,xe">
          <v:stroke joinstyle="miter"/>
          <v:path gradientshapeok="t" o:connecttype="rect"/>
        </v:shapetype>
        <v:shape id="Subtitle 2" o:spid="_x0000_s1025" type="#_x0000_t202" style="position:absolute;left:0;text-align:left;margin-left:0;margin-top:0;width:514.1pt;height:26.6pt;z-index:251659264;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" filled="f" stroked="f">
          <v:textbox inset="2.53903mm,1.2695mm,2.53903mm,1.2695mm">
            <w:txbxContent>
              <w:p w14:paraId="478C05F5" w14:textId="77777777" w:rsidR="008A6631" w:rsidRDefault="008A6631" w:rsidP="00F81A83">
                <w:pPr>
                  <w:ind w:firstLine="0"/>
                </w:pP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939FA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498.6pt;height:296.4pt;visibility:visible" o:bullet="t">
        <v:imagedata r:id="rId1" o:title="School_20Kids[1]"/>
      </v:shape>
    </w:pict>
  </w:numPicBullet>
  <w:abstractNum w:abstractNumId="0" w15:restartNumberingAfterBreak="0">
    <w:nsid w:val="0CDE4074"/>
    <w:multiLevelType w:val="multilevel"/>
    <w:tmpl w:val="A2C6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5E7E"/>
    <w:multiLevelType w:val="hybridMultilevel"/>
    <w:tmpl w:val="95AA09AC"/>
    <w:lvl w:ilvl="0" w:tplc="04090001">
      <w:start w:val="1"/>
      <w:numFmt w:val="bullet"/>
      <w:lvlText w:val=""/>
      <w:lvlJc w:val="left"/>
      <w:pPr>
        <w:ind w:left="982" w:hanging="360"/>
      </w:pPr>
      <w:rPr>
        <w:rFonts w:ascii="Symbol" w:hAnsi="Symbol"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2" w15:restartNumberingAfterBreak="0">
    <w:nsid w:val="36813EE2"/>
    <w:multiLevelType w:val="hybridMultilevel"/>
    <w:tmpl w:val="640C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103AC9"/>
    <w:multiLevelType w:val="hybridMultilevel"/>
    <w:tmpl w:val="170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6536C"/>
    <w:multiLevelType w:val="hybridMultilevel"/>
    <w:tmpl w:val="2D4ACE20"/>
    <w:lvl w:ilvl="0" w:tplc="4452943E">
      <w:start w:val="1"/>
      <w:numFmt w:val="bullet"/>
      <w:lvlText w:val=""/>
      <w:lvlPicBulletId w:val="0"/>
      <w:lvlJc w:val="left"/>
      <w:pPr>
        <w:tabs>
          <w:tab w:val="num" w:pos="720"/>
        </w:tabs>
        <w:ind w:left="720" w:hanging="360"/>
      </w:pPr>
      <w:rPr>
        <w:rFonts w:ascii="Symbol" w:hAnsi="Symbol" w:hint="default"/>
      </w:rPr>
    </w:lvl>
    <w:lvl w:ilvl="1" w:tplc="9038476E" w:tentative="1">
      <w:start w:val="1"/>
      <w:numFmt w:val="bullet"/>
      <w:lvlText w:val=""/>
      <w:lvlJc w:val="left"/>
      <w:pPr>
        <w:tabs>
          <w:tab w:val="num" w:pos="1440"/>
        </w:tabs>
        <w:ind w:left="1440" w:hanging="360"/>
      </w:pPr>
      <w:rPr>
        <w:rFonts w:ascii="Symbol" w:hAnsi="Symbol" w:hint="default"/>
      </w:rPr>
    </w:lvl>
    <w:lvl w:ilvl="2" w:tplc="9CEECDBE" w:tentative="1">
      <w:start w:val="1"/>
      <w:numFmt w:val="bullet"/>
      <w:lvlText w:val=""/>
      <w:lvlJc w:val="left"/>
      <w:pPr>
        <w:tabs>
          <w:tab w:val="num" w:pos="2160"/>
        </w:tabs>
        <w:ind w:left="2160" w:hanging="360"/>
      </w:pPr>
      <w:rPr>
        <w:rFonts w:ascii="Symbol" w:hAnsi="Symbol" w:hint="default"/>
      </w:rPr>
    </w:lvl>
    <w:lvl w:ilvl="3" w:tplc="83281EF4" w:tentative="1">
      <w:start w:val="1"/>
      <w:numFmt w:val="bullet"/>
      <w:lvlText w:val=""/>
      <w:lvlJc w:val="left"/>
      <w:pPr>
        <w:tabs>
          <w:tab w:val="num" w:pos="2880"/>
        </w:tabs>
        <w:ind w:left="2880" w:hanging="360"/>
      </w:pPr>
      <w:rPr>
        <w:rFonts w:ascii="Symbol" w:hAnsi="Symbol" w:hint="default"/>
      </w:rPr>
    </w:lvl>
    <w:lvl w:ilvl="4" w:tplc="D82A5146" w:tentative="1">
      <w:start w:val="1"/>
      <w:numFmt w:val="bullet"/>
      <w:lvlText w:val=""/>
      <w:lvlJc w:val="left"/>
      <w:pPr>
        <w:tabs>
          <w:tab w:val="num" w:pos="3600"/>
        </w:tabs>
        <w:ind w:left="3600" w:hanging="360"/>
      </w:pPr>
      <w:rPr>
        <w:rFonts w:ascii="Symbol" w:hAnsi="Symbol" w:hint="default"/>
      </w:rPr>
    </w:lvl>
    <w:lvl w:ilvl="5" w:tplc="416095CA" w:tentative="1">
      <w:start w:val="1"/>
      <w:numFmt w:val="bullet"/>
      <w:lvlText w:val=""/>
      <w:lvlJc w:val="left"/>
      <w:pPr>
        <w:tabs>
          <w:tab w:val="num" w:pos="4320"/>
        </w:tabs>
        <w:ind w:left="4320" w:hanging="360"/>
      </w:pPr>
      <w:rPr>
        <w:rFonts w:ascii="Symbol" w:hAnsi="Symbol" w:hint="default"/>
      </w:rPr>
    </w:lvl>
    <w:lvl w:ilvl="6" w:tplc="DF766498" w:tentative="1">
      <w:start w:val="1"/>
      <w:numFmt w:val="bullet"/>
      <w:lvlText w:val=""/>
      <w:lvlJc w:val="left"/>
      <w:pPr>
        <w:tabs>
          <w:tab w:val="num" w:pos="5040"/>
        </w:tabs>
        <w:ind w:left="5040" w:hanging="360"/>
      </w:pPr>
      <w:rPr>
        <w:rFonts w:ascii="Symbol" w:hAnsi="Symbol" w:hint="default"/>
      </w:rPr>
    </w:lvl>
    <w:lvl w:ilvl="7" w:tplc="A5D0C67C" w:tentative="1">
      <w:start w:val="1"/>
      <w:numFmt w:val="bullet"/>
      <w:lvlText w:val=""/>
      <w:lvlJc w:val="left"/>
      <w:pPr>
        <w:tabs>
          <w:tab w:val="num" w:pos="5760"/>
        </w:tabs>
        <w:ind w:left="5760" w:hanging="360"/>
      </w:pPr>
      <w:rPr>
        <w:rFonts w:ascii="Symbol" w:hAnsi="Symbol" w:hint="default"/>
      </w:rPr>
    </w:lvl>
    <w:lvl w:ilvl="8" w:tplc="2218754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4B35645"/>
    <w:multiLevelType w:val="multilevel"/>
    <w:tmpl w:val="9416B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BF1600"/>
    <w:multiLevelType w:val="hybridMultilevel"/>
    <w:tmpl w:val="7E7E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DE6E56"/>
    <w:multiLevelType w:val="hybridMultilevel"/>
    <w:tmpl w:val="46C6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E76CA"/>
    <w:multiLevelType w:val="hybridMultilevel"/>
    <w:tmpl w:val="B2B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45EA8"/>
    <w:multiLevelType w:val="multilevel"/>
    <w:tmpl w:val="2EA00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17A3675"/>
    <w:multiLevelType w:val="multilevel"/>
    <w:tmpl w:val="EC1C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298948">
    <w:abstractNumId w:val="6"/>
  </w:num>
  <w:num w:numId="2" w16cid:durableId="1057046092">
    <w:abstractNumId w:val="5"/>
  </w:num>
  <w:num w:numId="3" w16cid:durableId="1683319499">
    <w:abstractNumId w:val="0"/>
  </w:num>
  <w:num w:numId="4" w16cid:durableId="219948989">
    <w:abstractNumId w:val="3"/>
  </w:num>
  <w:num w:numId="5" w16cid:durableId="1098138436">
    <w:abstractNumId w:val="2"/>
  </w:num>
  <w:num w:numId="6" w16cid:durableId="137192678">
    <w:abstractNumId w:val="10"/>
  </w:num>
  <w:num w:numId="7" w16cid:durableId="1270552167">
    <w:abstractNumId w:val="1"/>
  </w:num>
  <w:num w:numId="8" w16cid:durableId="1941255939">
    <w:abstractNumId w:val="8"/>
  </w:num>
  <w:num w:numId="9" w16cid:durableId="1815099103">
    <w:abstractNumId w:val="4"/>
  </w:num>
  <w:num w:numId="10" w16cid:durableId="1744836502">
    <w:abstractNumId w:val="9"/>
  </w:num>
  <w:num w:numId="11" w16cid:durableId="7221430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54D51"/>
    <w:rsid w:val="00000EF4"/>
    <w:rsid w:val="000033A5"/>
    <w:rsid w:val="00003B0B"/>
    <w:rsid w:val="00007CD4"/>
    <w:rsid w:val="000144E2"/>
    <w:rsid w:val="000218DF"/>
    <w:rsid w:val="00022C93"/>
    <w:rsid w:val="00032764"/>
    <w:rsid w:val="000362F4"/>
    <w:rsid w:val="00036EE2"/>
    <w:rsid w:val="00037E06"/>
    <w:rsid w:val="00040E6A"/>
    <w:rsid w:val="00046ECF"/>
    <w:rsid w:val="000479B6"/>
    <w:rsid w:val="000556A5"/>
    <w:rsid w:val="00055F57"/>
    <w:rsid w:val="00057C86"/>
    <w:rsid w:val="00060BC2"/>
    <w:rsid w:val="00063577"/>
    <w:rsid w:val="00064731"/>
    <w:rsid w:val="0006530A"/>
    <w:rsid w:val="000662DA"/>
    <w:rsid w:val="00066769"/>
    <w:rsid w:val="0006723B"/>
    <w:rsid w:val="00067DAC"/>
    <w:rsid w:val="0007187E"/>
    <w:rsid w:val="00072EB8"/>
    <w:rsid w:val="00075195"/>
    <w:rsid w:val="00075E8A"/>
    <w:rsid w:val="0008071A"/>
    <w:rsid w:val="00080B3D"/>
    <w:rsid w:val="00084716"/>
    <w:rsid w:val="00084E60"/>
    <w:rsid w:val="00085322"/>
    <w:rsid w:val="00091362"/>
    <w:rsid w:val="00093434"/>
    <w:rsid w:val="000A4235"/>
    <w:rsid w:val="000A5E5A"/>
    <w:rsid w:val="000B1D84"/>
    <w:rsid w:val="000B3AEE"/>
    <w:rsid w:val="000B45DC"/>
    <w:rsid w:val="000C066C"/>
    <w:rsid w:val="000C15AA"/>
    <w:rsid w:val="000C3CB6"/>
    <w:rsid w:val="000C458C"/>
    <w:rsid w:val="000C59E5"/>
    <w:rsid w:val="000C784C"/>
    <w:rsid w:val="000D17BD"/>
    <w:rsid w:val="000D20D1"/>
    <w:rsid w:val="000D55B6"/>
    <w:rsid w:val="000D6081"/>
    <w:rsid w:val="000D7104"/>
    <w:rsid w:val="000E106C"/>
    <w:rsid w:val="000E25A1"/>
    <w:rsid w:val="000E44D3"/>
    <w:rsid w:val="000E4DAB"/>
    <w:rsid w:val="000F2584"/>
    <w:rsid w:val="000F5310"/>
    <w:rsid w:val="000F5DA1"/>
    <w:rsid w:val="000F60C2"/>
    <w:rsid w:val="001042A7"/>
    <w:rsid w:val="00105944"/>
    <w:rsid w:val="00107DFA"/>
    <w:rsid w:val="001107B6"/>
    <w:rsid w:val="00110B89"/>
    <w:rsid w:val="00111A55"/>
    <w:rsid w:val="00111EA3"/>
    <w:rsid w:val="00111F62"/>
    <w:rsid w:val="001142D7"/>
    <w:rsid w:val="00116073"/>
    <w:rsid w:val="00127FC2"/>
    <w:rsid w:val="00133D83"/>
    <w:rsid w:val="00137909"/>
    <w:rsid w:val="00140D0B"/>
    <w:rsid w:val="00141EF8"/>
    <w:rsid w:val="001458C7"/>
    <w:rsid w:val="00147982"/>
    <w:rsid w:val="00152CC7"/>
    <w:rsid w:val="00153B35"/>
    <w:rsid w:val="00160CE6"/>
    <w:rsid w:val="001617D3"/>
    <w:rsid w:val="00164DBB"/>
    <w:rsid w:val="00170996"/>
    <w:rsid w:val="00172C73"/>
    <w:rsid w:val="00180967"/>
    <w:rsid w:val="0018351C"/>
    <w:rsid w:val="001844E0"/>
    <w:rsid w:val="00184577"/>
    <w:rsid w:val="00185346"/>
    <w:rsid w:val="001902A3"/>
    <w:rsid w:val="001904B3"/>
    <w:rsid w:val="0019290C"/>
    <w:rsid w:val="00192A5A"/>
    <w:rsid w:val="00194367"/>
    <w:rsid w:val="00195471"/>
    <w:rsid w:val="001955A1"/>
    <w:rsid w:val="00197240"/>
    <w:rsid w:val="001A03C3"/>
    <w:rsid w:val="001A4570"/>
    <w:rsid w:val="001A4980"/>
    <w:rsid w:val="001A5A60"/>
    <w:rsid w:val="001A70EB"/>
    <w:rsid w:val="001A735C"/>
    <w:rsid w:val="001A7B88"/>
    <w:rsid w:val="001B0C3F"/>
    <w:rsid w:val="001B3598"/>
    <w:rsid w:val="001B718F"/>
    <w:rsid w:val="001B76F8"/>
    <w:rsid w:val="001D4955"/>
    <w:rsid w:val="001D4DFD"/>
    <w:rsid w:val="001D5488"/>
    <w:rsid w:val="001D54EC"/>
    <w:rsid w:val="001D6501"/>
    <w:rsid w:val="001D6524"/>
    <w:rsid w:val="001E61FF"/>
    <w:rsid w:val="001E67AF"/>
    <w:rsid w:val="001E78D0"/>
    <w:rsid w:val="001F01BD"/>
    <w:rsid w:val="001F1397"/>
    <w:rsid w:val="001F27E2"/>
    <w:rsid w:val="001F41B9"/>
    <w:rsid w:val="001F4C78"/>
    <w:rsid w:val="001F52F5"/>
    <w:rsid w:val="001F668A"/>
    <w:rsid w:val="00200725"/>
    <w:rsid w:val="00201231"/>
    <w:rsid w:val="0020437C"/>
    <w:rsid w:val="002109EA"/>
    <w:rsid w:val="0021279C"/>
    <w:rsid w:val="00215763"/>
    <w:rsid w:val="00225640"/>
    <w:rsid w:val="0023384E"/>
    <w:rsid w:val="00233D30"/>
    <w:rsid w:val="002344EE"/>
    <w:rsid w:val="00234710"/>
    <w:rsid w:val="00235B80"/>
    <w:rsid w:val="00240FB7"/>
    <w:rsid w:val="00242191"/>
    <w:rsid w:val="00242A72"/>
    <w:rsid w:val="00253A99"/>
    <w:rsid w:val="00255992"/>
    <w:rsid w:val="0025741F"/>
    <w:rsid w:val="002606B5"/>
    <w:rsid w:val="00264567"/>
    <w:rsid w:val="0026525A"/>
    <w:rsid w:val="00265C73"/>
    <w:rsid w:val="00270705"/>
    <w:rsid w:val="00270E97"/>
    <w:rsid w:val="00272B13"/>
    <w:rsid w:val="00272EB9"/>
    <w:rsid w:val="00274C5D"/>
    <w:rsid w:val="002758AF"/>
    <w:rsid w:val="00277734"/>
    <w:rsid w:val="00280580"/>
    <w:rsid w:val="00282B16"/>
    <w:rsid w:val="00287E55"/>
    <w:rsid w:val="002940A5"/>
    <w:rsid w:val="0029461B"/>
    <w:rsid w:val="0029613B"/>
    <w:rsid w:val="002A06CE"/>
    <w:rsid w:val="002A20ED"/>
    <w:rsid w:val="002A4918"/>
    <w:rsid w:val="002A4985"/>
    <w:rsid w:val="002B0928"/>
    <w:rsid w:val="002B14A9"/>
    <w:rsid w:val="002B2B41"/>
    <w:rsid w:val="002B4693"/>
    <w:rsid w:val="002B50E1"/>
    <w:rsid w:val="002B6518"/>
    <w:rsid w:val="002C3B8C"/>
    <w:rsid w:val="002C7EFA"/>
    <w:rsid w:val="002D4885"/>
    <w:rsid w:val="002D6470"/>
    <w:rsid w:val="002E1A00"/>
    <w:rsid w:val="002E24E9"/>
    <w:rsid w:val="002E6285"/>
    <w:rsid w:val="002E7A7A"/>
    <w:rsid w:val="002F03C2"/>
    <w:rsid w:val="002F1E53"/>
    <w:rsid w:val="002F2B19"/>
    <w:rsid w:val="002F7346"/>
    <w:rsid w:val="002F7B2C"/>
    <w:rsid w:val="00301CDF"/>
    <w:rsid w:val="00302CD2"/>
    <w:rsid w:val="00304D5C"/>
    <w:rsid w:val="00306F10"/>
    <w:rsid w:val="003113E5"/>
    <w:rsid w:val="003152EC"/>
    <w:rsid w:val="00320D2A"/>
    <w:rsid w:val="00322C6E"/>
    <w:rsid w:val="003234E3"/>
    <w:rsid w:val="00323D12"/>
    <w:rsid w:val="003310A0"/>
    <w:rsid w:val="003345A6"/>
    <w:rsid w:val="00335212"/>
    <w:rsid w:val="003379B9"/>
    <w:rsid w:val="003442FC"/>
    <w:rsid w:val="00354BB2"/>
    <w:rsid w:val="00354D51"/>
    <w:rsid w:val="00360A93"/>
    <w:rsid w:val="00360D61"/>
    <w:rsid w:val="00366FB7"/>
    <w:rsid w:val="003677DF"/>
    <w:rsid w:val="003750FB"/>
    <w:rsid w:val="00382EAE"/>
    <w:rsid w:val="00394978"/>
    <w:rsid w:val="00396F51"/>
    <w:rsid w:val="0039708A"/>
    <w:rsid w:val="00397ADE"/>
    <w:rsid w:val="003A1E7D"/>
    <w:rsid w:val="003A4AF1"/>
    <w:rsid w:val="003A61DA"/>
    <w:rsid w:val="003B3BA0"/>
    <w:rsid w:val="003B3DD0"/>
    <w:rsid w:val="003B4A62"/>
    <w:rsid w:val="003B5118"/>
    <w:rsid w:val="003B776C"/>
    <w:rsid w:val="003B7F35"/>
    <w:rsid w:val="003C0C29"/>
    <w:rsid w:val="003C47E4"/>
    <w:rsid w:val="003C62F3"/>
    <w:rsid w:val="003C6918"/>
    <w:rsid w:val="003D266B"/>
    <w:rsid w:val="003D269C"/>
    <w:rsid w:val="003D2B50"/>
    <w:rsid w:val="003D2E11"/>
    <w:rsid w:val="003D36EE"/>
    <w:rsid w:val="003D521A"/>
    <w:rsid w:val="003D5F38"/>
    <w:rsid w:val="003E38EC"/>
    <w:rsid w:val="003E53E3"/>
    <w:rsid w:val="003F42C8"/>
    <w:rsid w:val="003F5390"/>
    <w:rsid w:val="003F5483"/>
    <w:rsid w:val="003F5FAB"/>
    <w:rsid w:val="0040016B"/>
    <w:rsid w:val="00400D0A"/>
    <w:rsid w:val="00400F69"/>
    <w:rsid w:val="00401DF3"/>
    <w:rsid w:val="004024A4"/>
    <w:rsid w:val="004024A9"/>
    <w:rsid w:val="00402DA9"/>
    <w:rsid w:val="004036D4"/>
    <w:rsid w:val="004107B1"/>
    <w:rsid w:val="00411FA8"/>
    <w:rsid w:val="00412DFA"/>
    <w:rsid w:val="00412FD4"/>
    <w:rsid w:val="0041421F"/>
    <w:rsid w:val="0041542F"/>
    <w:rsid w:val="00416098"/>
    <w:rsid w:val="0042304F"/>
    <w:rsid w:val="00430F39"/>
    <w:rsid w:val="00432BB6"/>
    <w:rsid w:val="0043350C"/>
    <w:rsid w:val="004437BC"/>
    <w:rsid w:val="00444DA3"/>
    <w:rsid w:val="004458DC"/>
    <w:rsid w:val="004470D8"/>
    <w:rsid w:val="004504DA"/>
    <w:rsid w:val="00453E34"/>
    <w:rsid w:val="00460138"/>
    <w:rsid w:val="0046194F"/>
    <w:rsid w:val="004619A1"/>
    <w:rsid w:val="0046334C"/>
    <w:rsid w:val="00471961"/>
    <w:rsid w:val="00475B9B"/>
    <w:rsid w:val="0047649B"/>
    <w:rsid w:val="00483722"/>
    <w:rsid w:val="00486114"/>
    <w:rsid w:val="00486E4B"/>
    <w:rsid w:val="004911AD"/>
    <w:rsid w:val="00496FCA"/>
    <w:rsid w:val="004A2A81"/>
    <w:rsid w:val="004A317D"/>
    <w:rsid w:val="004A623E"/>
    <w:rsid w:val="004A6693"/>
    <w:rsid w:val="004A6C2F"/>
    <w:rsid w:val="004B10B9"/>
    <w:rsid w:val="004B230C"/>
    <w:rsid w:val="004B3451"/>
    <w:rsid w:val="004B5921"/>
    <w:rsid w:val="004B7A5A"/>
    <w:rsid w:val="004C1CA1"/>
    <w:rsid w:val="004C5BDC"/>
    <w:rsid w:val="004C7451"/>
    <w:rsid w:val="004D135D"/>
    <w:rsid w:val="004D2853"/>
    <w:rsid w:val="004D2994"/>
    <w:rsid w:val="004D3210"/>
    <w:rsid w:val="004E0C4F"/>
    <w:rsid w:val="004E58BC"/>
    <w:rsid w:val="004F0AAC"/>
    <w:rsid w:val="004F29BF"/>
    <w:rsid w:val="004F5FE1"/>
    <w:rsid w:val="00501FDF"/>
    <w:rsid w:val="005105E2"/>
    <w:rsid w:val="005123F5"/>
    <w:rsid w:val="00513D76"/>
    <w:rsid w:val="00514325"/>
    <w:rsid w:val="00516BD1"/>
    <w:rsid w:val="0051709F"/>
    <w:rsid w:val="00521A99"/>
    <w:rsid w:val="005232CD"/>
    <w:rsid w:val="0052437B"/>
    <w:rsid w:val="00524520"/>
    <w:rsid w:val="005259A4"/>
    <w:rsid w:val="00526E42"/>
    <w:rsid w:val="005270B6"/>
    <w:rsid w:val="0052752B"/>
    <w:rsid w:val="005306F7"/>
    <w:rsid w:val="005309A6"/>
    <w:rsid w:val="00530DFD"/>
    <w:rsid w:val="00531086"/>
    <w:rsid w:val="00535CE7"/>
    <w:rsid w:val="00535DA6"/>
    <w:rsid w:val="00541862"/>
    <w:rsid w:val="005426F5"/>
    <w:rsid w:val="00543B80"/>
    <w:rsid w:val="0054493A"/>
    <w:rsid w:val="005474A3"/>
    <w:rsid w:val="0055080E"/>
    <w:rsid w:val="00550FAC"/>
    <w:rsid w:val="00552C23"/>
    <w:rsid w:val="005550FF"/>
    <w:rsid w:val="00565AB7"/>
    <w:rsid w:val="00565C70"/>
    <w:rsid w:val="00567A00"/>
    <w:rsid w:val="0057063A"/>
    <w:rsid w:val="00575AEF"/>
    <w:rsid w:val="00575ECF"/>
    <w:rsid w:val="00576902"/>
    <w:rsid w:val="00576A8F"/>
    <w:rsid w:val="00576EA4"/>
    <w:rsid w:val="00582820"/>
    <w:rsid w:val="00583554"/>
    <w:rsid w:val="005875D3"/>
    <w:rsid w:val="00595DE0"/>
    <w:rsid w:val="00595FD0"/>
    <w:rsid w:val="00596CCC"/>
    <w:rsid w:val="005A117F"/>
    <w:rsid w:val="005A3E14"/>
    <w:rsid w:val="005A4284"/>
    <w:rsid w:val="005A4D48"/>
    <w:rsid w:val="005A5516"/>
    <w:rsid w:val="005A662B"/>
    <w:rsid w:val="005B18F3"/>
    <w:rsid w:val="005B4374"/>
    <w:rsid w:val="005B4465"/>
    <w:rsid w:val="005B5931"/>
    <w:rsid w:val="005C028F"/>
    <w:rsid w:val="005C20B3"/>
    <w:rsid w:val="005D1963"/>
    <w:rsid w:val="005D2767"/>
    <w:rsid w:val="005D2F27"/>
    <w:rsid w:val="005E0601"/>
    <w:rsid w:val="005E23D4"/>
    <w:rsid w:val="005E3788"/>
    <w:rsid w:val="005E7FA9"/>
    <w:rsid w:val="005F0A6E"/>
    <w:rsid w:val="005F0D77"/>
    <w:rsid w:val="005F1535"/>
    <w:rsid w:val="005F45D6"/>
    <w:rsid w:val="005F7F0E"/>
    <w:rsid w:val="00602844"/>
    <w:rsid w:val="00607D8D"/>
    <w:rsid w:val="00607F02"/>
    <w:rsid w:val="00611269"/>
    <w:rsid w:val="00611CC1"/>
    <w:rsid w:val="00615F87"/>
    <w:rsid w:val="00616CCC"/>
    <w:rsid w:val="00617132"/>
    <w:rsid w:val="006213E6"/>
    <w:rsid w:val="00622CC4"/>
    <w:rsid w:val="006235E4"/>
    <w:rsid w:val="00624872"/>
    <w:rsid w:val="00624A5C"/>
    <w:rsid w:val="0063584C"/>
    <w:rsid w:val="00641A03"/>
    <w:rsid w:val="006424E3"/>
    <w:rsid w:val="00643CC5"/>
    <w:rsid w:val="00650311"/>
    <w:rsid w:val="0065220A"/>
    <w:rsid w:val="0065361F"/>
    <w:rsid w:val="00653F4C"/>
    <w:rsid w:val="00656FA7"/>
    <w:rsid w:val="00664426"/>
    <w:rsid w:val="00665154"/>
    <w:rsid w:val="006662F1"/>
    <w:rsid w:val="006752AC"/>
    <w:rsid w:val="00676465"/>
    <w:rsid w:val="0067715B"/>
    <w:rsid w:val="00677F8C"/>
    <w:rsid w:val="00680226"/>
    <w:rsid w:val="0068204E"/>
    <w:rsid w:val="006841CD"/>
    <w:rsid w:val="00685428"/>
    <w:rsid w:val="00691A9D"/>
    <w:rsid w:val="00692DBD"/>
    <w:rsid w:val="00695C1B"/>
    <w:rsid w:val="006A1591"/>
    <w:rsid w:val="006A1782"/>
    <w:rsid w:val="006A219C"/>
    <w:rsid w:val="006B1E12"/>
    <w:rsid w:val="006B26BA"/>
    <w:rsid w:val="006B4024"/>
    <w:rsid w:val="006C380E"/>
    <w:rsid w:val="006C4464"/>
    <w:rsid w:val="006C4D2F"/>
    <w:rsid w:val="006D005E"/>
    <w:rsid w:val="006D0EA6"/>
    <w:rsid w:val="006D4EAA"/>
    <w:rsid w:val="006D6FED"/>
    <w:rsid w:val="006E2CD0"/>
    <w:rsid w:val="006E3D61"/>
    <w:rsid w:val="006E42D7"/>
    <w:rsid w:val="006F011E"/>
    <w:rsid w:val="006F0EF9"/>
    <w:rsid w:val="006F3C8F"/>
    <w:rsid w:val="006F55A3"/>
    <w:rsid w:val="006F62F4"/>
    <w:rsid w:val="00702C4D"/>
    <w:rsid w:val="0070575B"/>
    <w:rsid w:val="00706EDE"/>
    <w:rsid w:val="0071208F"/>
    <w:rsid w:val="007224B4"/>
    <w:rsid w:val="00722739"/>
    <w:rsid w:val="007256DA"/>
    <w:rsid w:val="007259DF"/>
    <w:rsid w:val="00730432"/>
    <w:rsid w:val="007304B2"/>
    <w:rsid w:val="007327E9"/>
    <w:rsid w:val="00732A3D"/>
    <w:rsid w:val="0073553B"/>
    <w:rsid w:val="00740936"/>
    <w:rsid w:val="007424D2"/>
    <w:rsid w:val="00744F93"/>
    <w:rsid w:val="00747B58"/>
    <w:rsid w:val="00750818"/>
    <w:rsid w:val="00750979"/>
    <w:rsid w:val="0075167C"/>
    <w:rsid w:val="0075231C"/>
    <w:rsid w:val="00754110"/>
    <w:rsid w:val="00755698"/>
    <w:rsid w:val="0075691C"/>
    <w:rsid w:val="007641E4"/>
    <w:rsid w:val="007652E2"/>
    <w:rsid w:val="00765513"/>
    <w:rsid w:val="00767954"/>
    <w:rsid w:val="00770CC0"/>
    <w:rsid w:val="007713A8"/>
    <w:rsid w:val="0077570C"/>
    <w:rsid w:val="00780D07"/>
    <w:rsid w:val="0078403A"/>
    <w:rsid w:val="00785031"/>
    <w:rsid w:val="00787197"/>
    <w:rsid w:val="007906EC"/>
    <w:rsid w:val="0079412B"/>
    <w:rsid w:val="00795B3F"/>
    <w:rsid w:val="007962D3"/>
    <w:rsid w:val="007A13D2"/>
    <w:rsid w:val="007A161F"/>
    <w:rsid w:val="007A181F"/>
    <w:rsid w:val="007A1F2A"/>
    <w:rsid w:val="007A20E2"/>
    <w:rsid w:val="007A3ACD"/>
    <w:rsid w:val="007A3FD9"/>
    <w:rsid w:val="007A5200"/>
    <w:rsid w:val="007B01DE"/>
    <w:rsid w:val="007B45E5"/>
    <w:rsid w:val="007B534A"/>
    <w:rsid w:val="007B6AF5"/>
    <w:rsid w:val="007B6D80"/>
    <w:rsid w:val="007C11E9"/>
    <w:rsid w:val="007C361E"/>
    <w:rsid w:val="007C4E5D"/>
    <w:rsid w:val="007C6CC5"/>
    <w:rsid w:val="007D2F8F"/>
    <w:rsid w:val="007D4C71"/>
    <w:rsid w:val="007D5ABB"/>
    <w:rsid w:val="007D7FD6"/>
    <w:rsid w:val="007E13AC"/>
    <w:rsid w:val="007E24DB"/>
    <w:rsid w:val="007E6592"/>
    <w:rsid w:val="007E6FC0"/>
    <w:rsid w:val="007E71E0"/>
    <w:rsid w:val="007F1EF2"/>
    <w:rsid w:val="007F4647"/>
    <w:rsid w:val="00801FEB"/>
    <w:rsid w:val="008027BD"/>
    <w:rsid w:val="0080322D"/>
    <w:rsid w:val="008037F8"/>
    <w:rsid w:val="00804543"/>
    <w:rsid w:val="00804BBF"/>
    <w:rsid w:val="00807075"/>
    <w:rsid w:val="00810416"/>
    <w:rsid w:val="008122C3"/>
    <w:rsid w:val="00813375"/>
    <w:rsid w:val="008139FF"/>
    <w:rsid w:val="00813CBF"/>
    <w:rsid w:val="00813DBB"/>
    <w:rsid w:val="00815E5E"/>
    <w:rsid w:val="008220A2"/>
    <w:rsid w:val="0082252D"/>
    <w:rsid w:val="00822FF4"/>
    <w:rsid w:val="00825AD2"/>
    <w:rsid w:val="00825F96"/>
    <w:rsid w:val="008349A9"/>
    <w:rsid w:val="00840FCA"/>
    <w:rsid w:val="008413E1"/>
    <w:rsid w:val="008504F7"/>
    <w:rsid w:val="008525D2"/>
    <w:rsid w:val="008569D3"/>
    <w:rsid w:val="00857EF1"/>
    <w:rsid w:val="008621DB"/>
    <w:rsid w:val="00867186"/>
    <w:rsid w:val="00874B85"/>
    <w:rsid w:val="00875100"/>
    <w:rsid w:val="0087688F"/>
    <w:rsid w:val="00880E18"/>
    <w:rsid w:val="00883427"/>
    <w:rsid w:val="00886827"/>
    <w:rsid w:val="008877B6"/>
    <w:rsid w:val="00887B6D"/>
    <w:rsid w:val="008907AD"/>
    <w:rsid w:val="00890810"/>
    <w:rsid w:val="008930A1"/>
    <w:rsid w:val="00895FFB"/>
    <w:rsid w:val="00896F5F"/>
    <w:rsid w:val="008A33DC"/>
    <w:rsid w:val="008A63A9"/>
    <w:rsid w:val="008A6631"/>
    <w:rsid w:val="008B1A59"/>
    <w:rsid w:val="008B1E6C"/>
    <w:rsid w:val="008B2479"/>
    <w:rsid w:val="008B36A7"/>
    <w:rsid w:val="008B4CB4"/>
    <w:rsid w:val="008C08A3"/>
    <w:rsid w:val="008C1C9E"/>
    <w:rsid w:val="008D0129"/>
    <w:rsid w:val="008D0C7F"/>
    <w:rsid w:val="008D29DE"/>
    <w:rsid w:val="008D45F9"/>
    <w:rsid w:val="008D5A2C"/>
    <w:rsid w:val="008D7D16"/>
    <w:rsid w:val="008E0B07"/>
    <w:rsid w:val="008E19A1"/>
    <w:rsid w:val="008E4619"/>
    <w:rsid w:val="008E474A"/>
    <w:rsid w:val="008E57F4"/>
    <w:rsid w:val="008E6603"/>
    <w:rsid w:val="008E66F7"/>
    <w:rsid w:val="008F3451"/>
    <w:rsid w:val="008F5526"/>
    <w:rsid w:val="008F58B6"/>
    <w:rsid w:val="008F78D6"/>
    <w:rsid w:val="008F7B40"/>
    <w:rsid w:val="0090088D"/>
    <w:rsid w:val="00905BA4"/>
    <w:rsid w:val="00907C1D"/>
    <w:rsid w:val="009114CF"/>
    <w:rsid w:val="00916C99"/>
    <w:rsid w:val="009207A6"/>
    <w:rsid w:val="0092104F"/>
    <w:rsid w:val="009240E9"/>
    <w:rsid w:val="00926D86"/>
    <w:rsid w:val="00927375"/>
    <w:rsid w:val="00930A3B"/>
    <w:rsid w:val="00930BCE"/>
    <w:rsid w:val="00937391"/>
    <w:rsid w:val="0093793D"/>
    <w:rsid w:val="0094289D"/>
    <w:rsid w:val="009448A9"/>
    <w:rsid w:val="00946BDB"/>
    <w:rsid w:val="009476C7"/>
    <w:rsid w:val="009517B3"/>
    <w:rsid w:val="00952F46"/>
    <w:rsid w:val="00957BAD"/>
    <w:rsid w:val="00957D3B"/>
    <w:rsid w:val="00962220"/>
    <w:rsid w:val="00962740"/>
    <w:rsid w:val="0096328B"/>
    <w:rsid w:val="009638D6"/>
    <w:rsid w:val="009641EA"/>
    <w:rsid w:val="009647F6"/>
    <w:rsid w:val="00965215"/>
    <w:rsid w:val="00965F28"/>
    <w:rsid w:val="00966F4B"/>
    <w:rsid w:val="0097119F"/>
    <w:rsid w:val="009720C8"/>
    <w:rsid w:val="009743F1"/>
    <w:rsid w:val="00974904"/>
    <w:rsid w:val="0097667D"/>
    <w:rsid w:val="00976F4C"/>
    <w:rsid w:val="00980440"/>
    <w:rsid w:val="00982317"/>
    <w:rsid w:val="00982DDE"/>
    <w:rsid w:val="009832DF"/>
    <w:rsid w:val="00983992"/>
    <w:rsid w:val="009840ED"/>
    <w:rsid w:val="00984E41"/>
    <w:rsid w:val="00986225"/>
    <w:rsid w:val="00986996"/>
    <w:rsid w:val="009905FA"/>
    <w:rsid w:val="00990DB6"/>
    <w:rsid w:val="00991616"/>
    <w:rsid w:val="00991D6D"/>
    <w:rsid w:val="00992505"/>
    <w:rsid w:val="00997BB5"/>
    <w:rsid w:val="009A1CA1"/>
    <w:rsid w:val="009A2BB1"/>
    <w:rsid w:val="009A3398"/>
    <w:rsid w:val="009A3E0F"/>
    <w:rsid w:val="009A4026"/>
    <w:rsid w:val="009B607E"/>
    <w:rsid w:val="009C2AEE"/>
    <w:rsid w:val="009C4C2B"/>
    <w:rsid w:val="009D1674"/>
    <w:rsid w:val="009D1B83"/>
    <w:rsid w:val="009D4546"/>
    <w:rsid w:val="009D61ED"/>
    <w:rsid w:val="009D7590"/>
    <w:rsid w:val="009E092E"/>
    <w:rsid w:val="009E0CCC"/>
    <w:rsid w:val="009E2B46"/>
    <w:rsid w:val="009E43BC"/>
    <w:rsid w:val="009E4EA1"/>
    <w:rsid w:val="009E64B3"/>
    <w:rsid w:val="009F0937"/>
    <w:rsid w:val="009F0C10"/>
    <w:rsid w:val="009F0EDC"/>
    <w:rsid w:val="009F1756"/>
    <w:rsid w:val="009F3ADD"/>
    <w:rsid w:val="009F3EB9"/>
    <w:rsid w:val="00A00B14"/>
    <w:rsid w:val="00A02F4D"/>
    <w:rsid w:val="00A0310C"/>
    <w:rsid w:val="00A033E3"/>
    <w:rsid w:val="00A06296"/>
    <w:rsid w:val="00A116CC"/>
    <w:rsid w:val="00A14EC1"/>
    <w:rsid w:val="00A1621B"/>
    <w:rsid w:val="00A2241C"/>
    <w:rsid w:val="00A22C1C"/>
    <w:rsid w:val="00A236E9"/>
    <w:rsid w:val="00A23BCD"/>
    <w:rsid w:val="00A25D5E"/>
    <w:rsid w:val="00A269F0"/>
    <w:rsid w:val="00A2735F"/>
    <w:rsid w:val="00A32A29"/>
    <w:rsid w:val="00A33B62"/>
    <w:rsid w:val="00A348B7"/>
    <w:rsid w:val="00A36A5E"/>
    <w:rsid w:val="00A37A99"/>
    <w:rsid w:val="00A405F1"/>
    <w:rsid w:val="00A42B37"/>
    <w:rsid w:val="00A44A88"/>
    <w:rsid w:val="00A461E0"/>
    <w:rsid w:val="00A46CA7"/>
    <w:rsid w:val="00A5009F"/>
    <w:rsid w:val="00A510BB"/>
    <w:rsid w:val="00A52E98"/>
    <w:rsid w:val="00A5310D"/>
    <w:rsid w:val="00A53477"/>
    <w:rsid w:val="00A57DDE"/>
    <w:rsid w:val="00A66448"/>
    <w:rsid w:val="00A667EA"/>
    <w:rsid w:val="00A669A3"/>
    <w:rsid w:val="00A67CFD"/>
    <w:rsid w:val="00A75F5E"/>
    <w:rsid w:val="00A764A1"/>
    <w:rsid w:val="00A7716F"/>
    <w:rsid w:val="00A80BC3"/>
    <w:rsid w:val="00A80E15"/>
    <w:rsid w:val="00A8666B"/>
    <w:rsid w:val="00A87263"/>
    <w:rsid w:val="00A9104D"/>
    <w:rsid w:val="00A92916"/>
    <w:rsid w:val="00A932B0"/>
    <w:rsid w:val="00A960FA"/>
    <w:rsid w:val="00A9725D"/>
    <w:rsid w:val="00A9762B"/>
    <w:rsid w:val="00A977A0"/>
    <w:rsid w:val="00AA4B36"/>
    <w:rsid w:val="00AB1A0E"/>
    <w:rsid w:val="00AB4819"/>
    <w:rsid w:val="00AB499D"/>
    <w:rsid w:val="00AB54AF"/>
    <w:rsid w:val="00AB5BB6"/>
    <w:rsid w:val="00AB5F05"/>
    <w:rsid w:val="00AB7077"/>
    <w:rsid w:val="00AC487E"/>
    <w:rsid w:val="00AC699E"/>
    <w:rsid w:val="00AC6F81"/>
    <w:rsid w:val="00AC7CE5"/>
    <w:rsid w:val="00AD0A5B"/>
    <w:rsid w:val="00AD191A"/>
    <w:rsid w:val="00AD6A70"/>
    <w:rsid w:val="00AE6C2D"/>
    <w:rsid w:val="00AF197E"/>
    <w:rsid w:val="00AF1C13"/>
    <w:rsid w:val="00AF52CF"/>
    <w:rsid w:val="00B00E80"/>
    <w:rsid w:val="00B014E4"/>
    <w:rsid w:val="00B04572"/>
    <w:rsid w:val="00B04AD9"/>
    <w:rsid w:val="00B05BD9"/>
    <w:rsid w:val="00B06453"/>
    <w:rsid w:val="00B10A93"/>
    <w:rsid w:val="00B146C1"/>
    <w:rsid w:val="00B1536E"/>
    <w:rsid w:val="00B15488"/>
    <w:rsid w:val="00B1742E"/>
    <w:rsid w:val="00B21C09"/>
    <w:rsid w:val="00B23010"/>
    <w:rsid w:val="00B307C8"/>
    <w:rsid w:val="00B36556"/>
    <w:rsid w:val="00B4068D"/>
    <w:rsid w:val="00B406D6"/>
    <w:rsid w:val="00B41778"/>
    <w:rsid w:val="00B45395"/>
    <w:rsid w:val="00B46E36"/>
    <w:rsid w:val="00B519A0"/>
    <w:rsid w:val="00B52201"/>
    <w:rsid w:val="00B53BFA"/>
    <w:rsid w:val="00B55DD5"/>
    <w:rsid w:val="00B56C51"/>
    <w:rsid w:val="00B56E97"/>
    <w:rsid w:val="00B57D19"/>
    <w:rsid w:val="00B6083C"/>
    <w:rsid w:val="00B63733"/>
    <w:rsid w:val="00B65053"/>
    <w:rsid w:val="00B75AB4"/>
    <w:rsid w:val="00B765A9"/>
    <w:rsid w:val="00B76672"/>
    <w:rsid w:val="00B80A62"/>
    <w:rsid w:val="00B81B96"/>
    <w:rsid w:val="00B84D1D"/>
    <w:rsid w:val="00B86EAF"/>
    <w:rsid w:val="00B87054"/>
    <w:rsid w:val="00B96031"/>
    <w:rsid w:val="00B97CAF"/>
    <w:rsid w:val="00BA2323"/>
    <w:rsid w:val="00BA2AF2"/>
    <w:rsid w:val="00BA3785"/>
    <w:rsid w:val="00BA4EE8"/>
    <w:rsid w:val="00BA5868"/>
    <w:rsid w:val="00BA6E1D"/>
    <w:rsid w:val="00BB15D7"/>
    <w:rsid w:val="00BB206B"/>
    <w:rsid w:val="00BB301C"/>
    <w:rsid w:val="00BB6F46"/>
    <w:rsid w:val="00BC21E3"/>
    <w:rsid w:val="00BC221C"/>
    <w:rsid w:val="00BC388E"/>
    <w:rsid w:val="00BC4027"/>
    <w:rsid w:val="00BD2D07"/>
    <w:rsid w:val="00BD32F1"/>
    <w:rsid w:val="00BD5B2A"/>
    <w:rsid w:val="00BD5CB6"/>
    <w:rsid w:val="00BD60B9"/>
    <w:rsid w:val="00BD7493"/>
    <w:rsid w:val="00BD7631"/>
    <w:rsid w:val="00BE00F8"/>
    <w:rsid w:val="00BE50F2"/>
    <w:rsid w:val="00BF0791"/>
    <w:rsid w:val="00BF2DDD"/>
    <w:rsid w:val="00BF37C9"/>
    <w:rsid w:val="00BF6213"/>
    <w:rsid w:val="00C00ABB"/>
    <w:rsid w:val="00C0119B"/>
    <w:rsid w:val="00C02C43"/>
    <w:rsid w:val="00C0473E"/>
    <w:rsid w:val="00C0610C"/>
    <w:rsid w:val="00C07BB0"/>
    <w:rsid w:val="00C12056"/>
    <w:rsid w:val="00C139D2"/>
    <w:rsid w:val="00C1670B"/>
    <w:rsid w:val="00C17285"/>
    <w:rsid w:val="00C24B5E"/>
    <w:rsid w:val="00C27E0A"/>
    <w:rsid w:val="00C30481"/>
    <w:rsid w:val="00C30F7C"/>
    <w:rsid w:val="00C32F42"/>
    <w:rsid w:val="00C33004"/>
    <w:rsid w:val="00C33AB0"/>
    <w:rsid w:val="00C34918"/>
    <w:rsid w:val="00C3573C"/>
    <w:rsid w:val="00C357BB"/>
    <w:rsid w:val="00C3593E"/>
    <w:rsid w:val="00C4619F"/>
    <w:rsid w:val="00C5098B"/>
    <w:rsid w:val="00C517AE"/>
    <w:rsid w:val="00C53A5C"/>
    <w:rsid w:val="00C53CC5"/>
    <w:rsid w:val="00C53ECC"/>
    <w:rsid w:val="00C54B3B"/>
    <w:rsid w:val="00C55D2D"/>
    <w:rsid w:val="00C56DB2"/>
    <w:rsid w:val="00C57FAD"/>
    <w:rsid w:val="00C60A50"/>
    <w:rsid w:val="00C63329"/>
    <w:rsid w:val="00C6419D"/>
    <w:rsid w:val="00C64E6B"/>
    <w:rsid w:val="00C65D87"/>
    <w:rsid w:val="00C67D7E"/>
    <w:rsid w:val="00C70296"/>
    <w:rsid w:val="00C751D5"/>
    <w:rsid w:val="00C76978"/>
    <w:rsid w:val="00C800C6"/>
    <w:rsid w:val="00C86DCA"/>
    <w:rsid w:val="00C903CF"/>
    <w:rsid w:val="00C9214E"/>
    <w:rsid w:val="00CA285B"/>
    <w:rsid w:val="00CA2DE9"/>
    <w:rsid w:val="00CA4AA6"/>
    <w:rsid w:val="00CA6D87"/>
    <w:rsid w:val="00CA7A79"/>
    <w:rsid w:val="00CB1206"/>
    <w:rsid w:val="00CB1608"/>
    <w:rsid w:val="00CB2D0D"/>
    <w:rsid w:val="00CB3DAF"/>
    <w:rsid w:val="00CB4B56"/>
    <w:rsid w:val="00CB7990"/>
    <w:rsid w:val="00CC0F76"/>
    <w:rsid w:val="00CC1812"/>
    <w:rsid w:val="00CC6BE3"/>
    <w:rsid w:val="00CD1869"/>
    <w:rsid w:val="00CD3879"/>
    <w:rsid w:val="00CD38CE"/>
    <w:rsid w:val="00CD5814"/>
    <w:rsid w:val="00CD6834"/>
    <w:rsid w:val="00CD71B5"/>
    <w:rsid w:val="00CE03D5"/>
    <w:rsid w:val="00CE24E4"/>
    <w:rsid w:val="00CE28D3"/>
    <w:rsid w:val="00CE41DB"/>
    <w:rsid w:val="00CE5CCD"/>
    <w:rsid w:val="00CE68DC"/>
    <w:rsid w:val="00CE7E16"/>
    <w:rsid w:val="00CF0A90"/>
    <w:rsid w:val="00CF10B7"/>
    <w:rsid w:val="00CF6203"/>
    <w:rsid w:val="00D00359"/>
    <w:rsid w:val="00D07300"/>
    <w:rsid w:val="00D111EA"/>
    <w:rsid w:val="00D114A1"/>
    <w:rsid w:val="00D17C91"/>
    <w:rsid w:val="00D203EF"/>
    <w:rsid w:val="00D232F7"/>
    <w:rsid w:val="00D24119"/>
    <w:rsid w:val="00D3039F"/>
    <w:rsid w:val="00D32F65"/>
    <w:rsid w:val="00D33FAD"/>
    <w:rsid w:val="00D35C77"/>
    <w:rsid w:val="00D35F18"/>
    <w:rsid w:val="00D37666"/>
    <w:rsid w:val="00D37A3D"/>
    <w:rsid w:val="00D43100"/>
    <w:rsid w:val="00D43395"/>
    <w:rsid w:val="00D457AF"/>
    <w:rsid w:val="00D45C37"/>
    <w:rsid w:val="00D45F31"/>
    <w:rsid w:val="00D60087"/>
    <w:rsid w:val="00D61821"/>
    <w:rsid w:val="00D624C8"/>
    <w:rsid w:val="00D63EB4"/>
    <w:rsid w:val="00D657B1"/>
    <w:rsid w:val="00D65EAF"/>
    <w:rsid w:val="00D73D24"/>
    <w:rsid w:val="00D75A47"/>
    <w:rsid w:val="00D767D0"/>
    <w:rsid w:val="00D770F9"/>
    <w:rsid w:val="00D80466"/>
    <w:rsid w:val="00D80C2F"/>
    <w:rsid w:val="00D83C59"/>
    <w:rsid w:val="00D87677"/>
    <w:rsid w:val="00D90720"/>
    <w:rsid w:val="00D9279F"/>
    <w:rsid w:val="00D92830"/>
    <w:rsid w:val="00D947DD"/>
    <w:rsid w:val="00DA2111"/>
    <w:rsid w:val="00DA38A2"/>
    <w:rsid w:val="00DA461E"/>
    <w:rsid w:val="00DB0E33"/>
    <w:rsid w:val="00DB12FE"/>
    <w:rsid w:val="00DB2812"/>
    <w:rsid w:val="00DB346C"/>
    <w:rsid w:val="00DB5FF7"/>
    <w:rsid w:val="00DC5026"/>
    <w:rsid w:val="00DC63ED"/>
    <w:rsid w:val="00DC7E29"/>
    <w:rsid w:val="00DD45A7"/>
    <w:rsid w:val="00DD4EAE"/>
    <w:rsid w:val="00DD5EFA"/>
    <w:rsid w:val="00DD7E06"/>
    <w:rsid w:val="00DE32F3"/>
    <w:rsid w:val="00DF098E"/>
    <w:rsid w:val="00DF0E72"/>
    <w:rsid w:val="00DF6D68"/>
    <w:rsid w:val="00E019F2"/>
    <w:rsid w:val="00E0235B"/>
    <w:rsid w:val="00E032E4"/>
    <w:rsid w:val="00E05935"/>
    <w:rsid w:val="00E12A47"/>
    <w:rsid w:val="00E14983"/>
    <w:rsid w:val="00E1710B"/>
    <w:rsid w:val="00E22514"/>
    <w:rsid w:val="00E241C9"/>
    <w:rsid w:val="00E243E4"/>
    <w:rsid w:val="00E2459F"/>
    <w:rsid w:val="00E25158"/>
    <w:rsid w:val="00E2561C"/>
    <w:rsid w:val="00E34436"/>
    <w:rsid w:val="00E37304"/>
    <w:rsid w:val="00E37309"/>
    <w:rsid w:val="00E4057E"/>
    <w:rsid w:val="00E415CD"/>
    <w:rsid w:val="00E4393A"/>
    <w:rsid w:val="00E44FF7"/>
    <w:rsid w:val="00E51974"/>
    <w:rsid w:val="00E52843"/>
    <w:rsid w:val="00E54858"/>
    <w:rsid w:val="00E55101"/>
    <w:rsid w:val="00E564A3"/>
    <w:rsid w:val="00E56660"/>
    <w:rsid w:val="00E56E00"/>
    <w:rsid w:val="00E617BC"/>
    <w:rsid w:val="00E6326F"/>
    <w:rsid w:val="00E74AAD"/>
    <w:rsid w:val="00E91502"/>
    <w:rsid w:val="00E91548"/>
    <w:rsid w:val="00E91B81"/>
    <w:rsid w:val="00E9284D"/>
    <w:rsid w:val="00E95AF0"/>
    <w:rsid w:val="00E97C13"/>
    <w:rsid w:val="00EA0219"/>
    <w:rsid w:val="00EA3385"/>
    <w:rsid w:val="00EA364D"/>
    <w:rsid w:val="00EA3E59"/>
    <w:rsid w:val="00EA3FDB"/>
    <w:rsid w:val="00EA6902"/>
    <w:rsid w:val="00EA7BD5"/>
    <w:rsid w:val="00EB2E4C"/>
    <w:rsid w:val="00EB3DF4"/>
    <w:rsid w:val="00EB54DC"/>
    <w:rsid w:val="00EB6EBA"/>
    <w:rsid w:val="00ED21DD"/>
    <w:rsid w:val="00ED38FD"/>
    <w:rsid w:val="00ED4166"/>
    <w:rsid w:val="00ED42E1"/>
    <w:rsid w:val="00ED4E96"/>
    <w:rsid w:val="00ED6E60"/>
    <w:rsid w:val="00ED79E3"/>
    <w:rsid w:val="00EE3E16"/>
    <w:rsid w:val="00EE4F34"/>
    <w:rsid w:val="00EE7073"/>
    <w:rsid w:val="00EE76BE"/>
    <w:rsid w:val="00EF1B9C"/>
    <w:rsid w:val="00EF29A9"/>
    <w:rsid w:val="00EF33AC"/>
    <w:rsid w:val="00EF36FD"/>
    <w:rsid w:val="00EF42AC"/>
    <w:rsid w:val="00EF47D5"/>
    <w:rsid w:val="00EF4C06"/>
    <w:rsid w:val="00EF5045"/>
    <w:rsid w:val="00EF6857"/>
    <w:rsid w:val="00EF6CAA"/>
    <w:rsid w:val="00EF7875"/>
    <w:rsid w:val="00EF7CD6"/>
    <w:rsid w:val="00EF7CD8"/>
    <w:rsid w:val="00F01A2D"/>
    <w:rsid w:val="00F030BC"/>
    <w:rsid w:val="00F11A71"/>
    <w:rsid w:val="00F125E8"/>
    <w:rsid w:val="00F133AA"/>
    <w:rsid w:val="00F15180"/>
    <w:rsid w:val="00F242AE"/>
    <w:rsid w:val="00F27F27"/>
    <w:rsid w:val="00F315EE"/>
    <w:rsid w:val="00F31BAB"/>
    <w:rsid w:val="00F40319"/>
    <w:rsid w:val="00F41666"/>
    <w:rsid w:val="00F416AC"/>
    <w:rsid w:val="00F46A77"/>
    <w:rsid w:val="00F47DC8"/>
    <w:rsid w:val="00F51C5E"/>
    <w:rsid w:val="00F52779"/>
    <w:rsid w:val="00F54B38"/>
    <w:rsid w:val="00F56445"/>
    <w:rsid w:val="00F577F6"/>
    <w:rsid w:val="00F60792"/>
    <w:rsid w:val="00F617EF"/>
    <w:rsid w:val="00F656C9"/>
    <w:rsid w:val="00F65A11"/>
    <w:rsid w:val="00F67458"/>
    <w:rsid w:val="00F74DB2"/>
    <w:rsid w:val="00F75846"/>
    <w:rsid w:val="00F77144"/>
    <w:rsid w:val="00F81A83"/>
    <w:rsid w:val="00F924DE"/>
    <w:rsid w:val="00F938C0"/>
    <w:rsid w:val="00F94A3F"/>
    <w:rsid w:val="00F95086"/>
    <w:rsid w:val="00F96C47"/>
    <w:rsid w:val="00F96DB5"/>
    <w:rsid w:val="00F970F0"/>
    <w:rsid w:val="00F97290"/>
    <w:rsid w:val="00FA16D9"/>
    <w:rsid w:val="00FA3939"/>
    <w:rsid w:val="00FA735E"/>
    <w:rsid w:val="00FA7B96"/>
    <w:rsid w:val="00FB1BDE"/>
    <w:rsid w:val="00FB4189"/>
    <w:rsid w:val="00FB4776"/>
    <w:rsid w:val="00FB79BE"/>
    <w:rsid w:val="00FC4184"/>
    <w:rsid w:val="00FC4B43"/>
    <w:rsid w:val="00FC6F8E"/>
    <w:rsid w:val="00FD0A71"/>
    <w:rsid w:val="00FD21D8"/>
    <w:rsid w:val="00FD5209"/>
    <w:rsid w:val="00FD6237"/>
    <w:rsid w:val="00FD703C"/>
    <w:rsid w:val="00FD7C96"/>
    <w:rsid w:val="00FE26E4"/>
    <w:rsid w:val="00FE28AD"/>
    <w:rsid w:val="00FE3794"/>
    <w:rsid w:val="00FE4786"/>
    <w:rsid w:val="00FE6BBF"/>
    <w:rsid w:val="00FF30E1"/>
    <w:rsid w:val="00FF33C8"/>
    <w:rsid w:val="00FF5175"/>
    <w:rsid w:val="00FF71D5"/>
    <w:rsid w:val="00FF756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3E3E193"/>
  <w15:docId w15:val="{A3641FCF-D4E4-4B84-BBC2-035947EF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7B1"/>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D8D8D8"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000000"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A1A1A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D8D8D8"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6C6C6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6C6C6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D8D8D8"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00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000000"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000000"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00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A1A1A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8D8D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C6C6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C6C6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000000"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00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D8D8D8"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D8D8D8"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000000"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000000"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D8D8D8" w:themeColor="accent1"/>
    </w:rPr>
  </w:style>
  <w:style w:type="character" w:styleId="SubtleReference">
    <w:name w:val="Subtle Reference"/>
    <w:basedOn w:val="DefaultParagraphFont"/>
    <w:uiPriority w:val="31"/>
    <w:qFormat/>
    <w:rPr>
      <w:smallCaps/>
      <w:color w:val="D8D8D8" w:themeColor="accent2"/>
      <w:u w:val="single"/>
    </w:rPr>
  </w:style>
  <w:style w:type="character" w:styleId="IntenseReference">
    <w:name w:val="Intense Reference"/>
    <w:basedOn w:val="DefaultParagraphFont"/>
    <w:uiPriority w:val="32"/>
    <w:qFormat/>
    <w:rPr>
      <w:b/>
      <w:bCs/>
      <w:smallCaps/>
      <w:color w:val="D8D8D8"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D8D8D8" w:themeColor="accent1"/>
      <w:kern w:val="24"/>
      <w:sz w:val="24"/>
      <w:szCs w:val="24"/>
    </w:rPr>
  </w:style>
  <w:style w:type="character" w:customStyle="1" w:styleId="apple-converted-space">
    <w:name w:val="apple-converted-space"/>
    <w:basedOn w:val="DefaultParagraphFont"/>
    <w:rsid w:val="004F0AAC"/>
  </w:style>
  <w:style w:type="character" w:styleId="Hyperlink">
    <w:name w:val="Hyperlink"/>
    <w:basedOn w:val="DefaultParagraphFont"/>
    <w:uiPriority w:val="99"/>
    <w:unhideWhenUsed/>
    <w:rsid w:val="004F0AAC"/>
    <w:rPr>
      <w:color w:val="0000FF"/>
      <w:u w:val="single"/>
    </w:rPr>
  </w:style>
  <w:style w:type="character" w:customStyle="1" w:styleId="stext">
    <w:name w:val="stext"/>
    <w:basedOn w:val="DefaultParagraphFont"/>
    <w:rsid w:val="004F0AAC"/>
  </w:style>
  <w:style w:type="character" w:customStyle="1" w:styleId="azo">
    <w:name w:val="azo"/>
    <w:basedOn w:val="DefaultParagraphFont"/>
    <w:rsid w:val="00C3593E"/>
  </w:style>
  <w:style w:type="paragraph" w:styleId="HTMLPreformatted">
    <w:name w:val="HTML Preformatted"/>
    <w:basedOn w:val="Normal"/>
    <w:link w:val="HTMLPreformattedChar"/>
    <w:uiPriority w:val="99"/>
    <w:semiHidden/>
    <w:unhideWhenUsed/>
    <w:rsid w:val="008F58B6"/>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58B6"/>
    <w:rPr>
      <w:rFonts w:ascii="Consolas" w:hAnsi="Consolas"/>
      <w:sz w:val="20"/>
      <w:szCs w:val="20"/>
    </w:rPr>
  </w:style>
  <w:style w:type="character" w:styleId="UnresolvedMention">
    <w:name w:val="Unresolved Mention"/>
    <w:basedOn w:val="DefaultParagraphFont"/>
    <w:uiPriority w:val="99"/>
    <w:semiHidden/>
    <w:unhideWhenUsed/>
    <w:rsid w:val="009207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4530">
      <w:bodyDiv w:val="1"/>
      <w:marLeft w:val="0"/>
      <w:marRight w:val="0"/>
      <w:marTop w:val="0"/>
      <w:marBottom w:val="0"/>
      <w:divBdr>
        <w:top w:val="none" w:sz="0" w:space="0" w:color="auto"/>
        <w:left w:val="none" w:sz="0" w:space="0" w:color="auto"/>
        <w:bottom w:val="none" w:sz="0" w:space="0" w:color="auto"/>
        <w:right w:val="none" w:sz="0" w:space="0" w:color="auto"/>
      </w:divBdr>
      <w:divsChild>
        <w:div w:id="680666538">
          <w:marLeft w:val="0"/>
          <w:marRight w:val="0"/>
          <w:marTop w:val="75"/>
          <w:marBottom w:val="255"/>
          <w:divBdr>
            <w:top w:val="none" w:sz="0" w:space="0" w:color="auto"/>
            <w:left w:val="none" w:sz="0" w:space="0" w:color="auto"/>
            <w:bottom w:val="dotted" w:sz="6" w:space="8" w:color="999999"/>
            <w:right w:val="none" w:sz="0" w:space="0" w:color="auto"/>
          </w:divBdr>
          <w:divsChild>
            <w:div w:id="1508057828">
              <w:marLeft w:val="0"/>
              <w:marRight w:val="0"/>
              <w:marTop w:val="0"/>
              <w:marBottom w:val="0"/>
              <w:divBdr>
                <w:top w:val="none" w:sz="0" w:space="0" w:color="auto"/>
                <w:left w:val="none" w:sz="0" w:space="0" w:color="auto"/>
                <w:bottom w:val="none" w:sz="0" w:space="0" w:color="auto"/>
                <w:right w:val="none" w:sz="0" w:space="0" w:color="auto"/>
              </w:divBdr>
              <w:divsChild>
                <w:div w:id="658506084">
                  <w:marLeft w:val="0"/>
                  <w:marRight w:val="0"/>
                  <w:marTop w:val="0"/>
                  <w:marBottom w:val="0"/>
                  <w:divBdr>
                    <w:top w:val="none" w:sz="0" w:space="0" w:color="auto"/>
                    <w:left w:val="none" w:sz="0" w:space="0" w:color="auto"/>
                    <w:bottom w:val="none" w:sz="0" w:space="0" w:color="auto"/>
                    <w:right w:val="none" w:sz="0" w:space="0" w:color="auto"/>
                  </w:divBdr>
                  <w:divsChild>
                    <w:div w:id="30032541">
                      <w:marLeft w:val="0"/>
                      <w:marRight w:val="0"/>
                      <w:marTop w:val="0"/>
                      <w:marBottom w:val="0"/>
                      <w:divBdr>
                        <w:top w:val="none" w:sz="0" w:space="0" w:color="auto"/>
                        <w:left w:val="none" w:sz="0" w:space="0" w:color="auto"/>
                        <w:bottom w:val="none" w:sz="0" w:space="0" w:color="auto"/>
                        <w:right w:val="none" w:sz="0" w:space="0" w:color="auto"/>
                      </w:divBdr>
                      <w:divsChild>
                        <w:div w:id="541404007">
                          <w:marLeft w:val="0"/>
                          <w:marRight w:val="0"/>
                          <w:marTop w:val="0"/>
                          <w:marBottom w:val="0"/>
                          <w:divBdr>
                            <w:top w:val="none" w:sz="0" w:space="0" w:color="auto"/>
                            <w:left w:val="none" w:sz="0" w:space="0" w:color="auto"/>
                            <w:bottom w:val="none" w:sz="0" w:space="0" w:color="auto"/>
                            <w:right w:val="none" w:sz="0" w:space="0" w:color="auto"/>
                          </w:divBdr>
                        </w:div>
                        <w:div w:id="591626210">
                          <w:marLeft w:val="0"/>
                          <w:marRight w:val="0"/>
                          <w:marTop w:val="0"/>
                          <w:marBottom w:val="0"/>
                          <w:divBdr>
                            <w:top w:val="none" w:sz="0" w:space="0" w:color="auto"/>
                            <w:left w:val="none" w:sz="0" w:space="0" w:color="auto"/>
                            <w:bottom w:val="none" w:sz="0" w:space="0" w:color="auto"/>
                            <w:right w:val="none" w:sz="0" w:space="0" w:color="auto"/>
                          </w:divBdr>
                        </w:div>
                        <w:div w:id="712770391">
                          <w:marLeft w:val="0"/>
                          <w:marRight w:val="0"/>
                          <w:marTop w:val="0"/>
                          <w:marBottom w:val="0"/>
                          <w:divBdr>
                            <w:top w:val="none" w:sz="0" w:space="0" w:color="auto"/>
                            <w:left w:val="none" w:sz="0" w:space="0" w:color="auto"/>
                            <w:bottom w:val="none" w:sz="0" w:space="0" w:color="auto"/>
                            <w:right w:val="none" w:sz="0" w:space="0" w:color="auto"/>
                          </w:divBdr>
                        </w:div>
                        <w:div w:id="9707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9340">
          <w:marLeft w:val="105"/>
          <w:marRight w:val="0"/>
          <w:marTop w:val="0"/>
          <w:marBottom w:val="0"/>
          <w:divBdr>
            <w:top w:val="none" w:sz="0" w:space="0" w:color="auto"/>
            <w:left w:val="none" w:sz="0" w:space="0" w:color="auto"/>
            <w:bottom w:val="none" w:sz="0" w:space="0" w:color="auto"/>
            <w:right w:val="none" w:sz="0" w:space="0" w:color="auto"/>
          </w:divBdr>
          <w:divsChild>
            <w:div w:id="1154370413">
              <w:marLeft w:val="0"/>
              <w:marRight w:val="150"/>
              <w:marTop w:val="0"/>
              <w:marBottom w:val="0"/>
              <w:divBdr>
                <w:top w:val="none" w:sz="0" w:space="0" w:color="auto"/>
                <w:left w:val="none" w:sz="0" w:space="0" w:color="auto"/>
                <w:bottom w:val="none" w:sz="0" w:space="0" w:color="auto"/>
                <w:right w:val="none" w:sz="0" w:space="0" w:color="auto"/>
              </w:divBdr>
              <w:divsChild>
                <w:div w:id="1540629515">
                  <w:marLeft w:val="0"/>
                  <w:marRight w:val="0"/>
                  <w:marTop w:val="0"/>
                  <w:marBottom w:val="0"/>
                  <w:divBdr>
                    <w:top w:val="none" w:sz="0" w:space="0" w:color="auto"/>
                    <w:left w:val="none" w:sz="0" w:space="0" w:color="auto"/>
                    <w:bottom w:val="none" w:sz="0" w:space="0" w:color="auto"/>
                    <w:right w:val="none" w:sz="0" w:space="0" w:color="auto"/>
                  </w:divBdr>
                  <w:divsChild>
                    <w:div w:id="1699620512">
                      <w:marLeft w:val="0"/>
                      <w:marRight w:val="0"/>
                      <w:marTop w:val="0"/>
                      <w:marBottom w:val="0"/>
                      <w:divBdr>
                        <w:top w:val="none" w:sz="0" w:space="0" w:color="auto"/>
                        <w:left w:val="none" w:sz="0" w:space="0" w:color="auto"/>
                        <w:bottom w:val="none" w:sz="0" w:space="0" w:color="auto"/>
                        <w:right w:val="none" w:sz="0" w:space="0" w:color="auto"/>
                      </w:divBdr>
                    </w:div>
                    <w:div w:id="18508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2477">
      <w:bodyDiv w:val="1"/>
      <w:marLeft w:val="0"/>
      <w:marRight w:val="0"/>
      <w:marTop w:val="0"/>
      <w:marBottom w:val="0"/>
      <w:divBdr>
        <w:top w:val="none" w:sz="0" w:space="0" w:color="auto"/>
        <w:left w:val="none" w:sz="0" w:space="0" w:color="auto"/>
        <w:bottom w:val="none" w:sz="0" w:space="0" w:color="auto"/>
        <w:right w:val="none" w:sz="0" w:space="0" w:color="auto"/>
      </w:divBdr>
    </w:div>
    <w:div w:id="434177407">
      <w:bodyDiv w:val="1"/>
      <w:marLeft w:val="0"/>
      <w:marRight w:val="0"/>
      <w:marTop w:val="0"/>
      <w:marBottom w:val="0"/>
      <w:divBdr>
        <w:top w:val="none" w:sz="0" w:space="0" w:color="auto"/>
        <w:left w:val="none" w:sz="0" w:space="0" w:color="auto"/>
        <w:bottom w:val="none" w:sz="0" w:space="0" w:color="auto"/>
        <w:right w:val="none" w:sz="0" w:space="0" w:color="auto"/>
      </w:divBdr>
    </w:div>
    <w:div w:id="503514218">
      <w:bodyDiv w:val="1"/>
      <w:marLeft w:val="0"/>
      <w:marRight w:val="0"/>
      <w:marTop w:val="0"/>
      <w:marBottom w:val="0"/>
      <w:divBdr>
        <w:top w:val="none" w:sz="0" w:space="0" w:color="auto"/>
        <w:left w:val="none" w:sz="0" w:space="0" w:color="auto"/>
        <w:bottom w:val="none" w:sz="0" w:space="0" w:color="auto"/>
        <w:right w:val="none" w:sz="0" w:space="0" w:color="auto"/>
      </w:divBdr>
    </w:div>
    <w:div w:id="666445877">
      <w:bodyDiv w:val="1"/>
      <w:marLeft w:val="0"/>
      <w:marRight w:val="0"/>
      <w:marTop w:val="0"/>
      <w:marBottom w:val="0"/>
      <w:divBdr>
        <w:top w:val="none" w:sz="0" w:space="0" w:color="auto"/>
        <w:left w:val="none" w:sz="0" w:space="0" w:color="auto"/>
        <w:bottom w:val="none" w:sz="0" w:space="0" w:color="auto"/>
        <w:right w:val="none" w:sz="0" w:space="0" w:color="auto"/>
      </w:divBdr>
    </w:div>
    <w:div w:id="941842415">
      <w:bodyDiv w:val="1"/>
      <w:marLeft w:val="0"/>
      <w:marRight w:val="0"/>
      <w:marTop w:val="0"/>
      <w:marBottom w:val="0"/>
      <w:divBdr>
        <w:top w:val="none" w:sz="0" w:space="0" w:color="auto"/>
        <w:left w:val="none" w:sz="0" w:space="0" w:color="auto"/>
        <w:bottom w:val="none" w:sz="0" w:space="0" w:color="auto"/>
        <w:right w:val="none" w:sz="0" w:space="0" w:color="auto"/>
      </w:divBdr>
      <w:divsChild>
        <w:div w:id="430707134">
          <w:marLeft w:val="0"/>
          <w:marRight w:val="0"/>
          <w:marTop w:val="75"/>
          <w:marBottom w:val="255"/>
          <w:divBdr>
            <w:top w:val="none" w:sz="0" w:space="0" w:color="auto"/>
            <w:left w:val="none" w:sz="0" w:space="0" w:color="auto"/>
            <w:bottom w:val="dotted" w:sz="6" w:space="8" w:color="999999"/>
            <w:right w:val="none" w:sz="0" w:space="0" w:color="auto"/>
          </w:divBdr>
          <w:divsChild>
            <w:div w:id="794060638">
              <w:marLeft w:val="0"/>
              <w:marRight w:val="0"/>
              <w:marTop w:val="0"/>
              <w:marBottom w:val="0"/>
              <w:divBdr>
                <w:top w:val="none" w:sz="0" w:space="0" w:color="auto"/>
                <w:left w:val="none" w:sz="0" w:space="0" w:color="auto"/>
                <w:bottom w:val="none" w:sz="0" w:space="0" w:color="auto"/>
                <w:right w:val="none" w:sz="0" w:space="0" w:color="auto"/>
              </w:divBdr>
              <w:divsChild>
                <w:div w:id="233315588">
                  <w:marLeft w:val="0"/>
                  <w:marRight w:val="0"/>
                  <w:marTop w:val="0"/>
                  <w:marBottom w:val="0"/>
                  <w:divBdr>
                    <w:top w:val="none" w:sz="0" w:space="0" w:color="auto"/>
                    <w:left w:val="none" w:sz="0" w:space="0" w:color="auto"/>
                    <w:bottom w:val="none" w:sz="0" w:space="0" w:color="auto"/>
                    <w:right w:val="none" w:sz="0" w:space="0" w:color="auto"/>
                  </w:divBdr>
                  <w:divsChild>
                    <w:div w:id="1916209183">
                      <w:marLeft w:val="0"/>
                      <w:marRight w:val="0"/>
                      <w:marTop w:val="0"/>
                      <w:marBottom w:val="0"/>
                      <w:divBdr>
                        <w:top w:val="none" w:sz="0" w:space="0" w:color="auto"/>
                        <w:left w:val="none" w:sz="0" w:space="0" w:color="auto"/>
                        <w:bottom w:val="none" w:sz="0" w:space="0" w:color="auto"/>
                        <w:right w:val="none" w:sz="0" w:space="0" w:color="auto"/>
                      </w:divBdr>
                      <w:divsChild>
                        <w:div w:id="41372299">
                          <w:marLeft w:val="0"/>
                          <w:marRight w:val="0"/>
                          <w:marTop w:val="0"/>
                          <w:marBottom w:val="0"/>
                          <w:divBdr>
                            <w:top w:val="none" w:sz="0" w:space="0" w:color="auto"/>
                            <w:left w:val="none" w:sz="0" w:space="0" w:color="auto"/>
                            <w:bottom w:val="none" w:sz="0" w:space="0" w:color="auto"/>
                            <w:right w:val="none" w:sz="0" w:space="0" w:color="auto"/>
                          </w:divBdr>
                        </w:div>
                        <w:div w:id="108818126">
                          <w:marLeft w:val="0"/>
                          <w:marRight w:val="0"/>
                          <w:marTop w:val="0"/>
                          <w:marBottom w:val="0"/>
                          <w:divBdr>
                            <w:top w:val="none" w:sz="0" w:space="0" w:color="auto"/>
                            <w:left w:val="none" w:sz="0" w:space="0" w:color="auto"/>
                            <w:bottom w:val="none" w:sz="0" w:space="0" w:color="auto"/>
                            <w:right w:val="none" w:sz="0" w:space="0" w:color="auto"/>
                          </w:divBdr>
                        </w:div>
                        <w:div w:id="463738048">
                          <w:marLeft w:val="0"/>
                          <w:marRight w:val="0"/>
                          <w:marTop w:val="0"/>
                          <w:marBottom w:val="0"/>
                          <w:divBdr>
                            <w:top w:val="none" w:sz="0" w:space="0" w:color="auto"/>
                            <w:left w:val="none" w:sz="0" w:space="0" w:color="auto"/>
                            <w:bottom w:val="none" w:sz="0" w:space="0" w:color="auto"/>
                            <w:right w:val="none" w:sz="0" w:space="0" w:color="auto"/>
                          </w:divBdr>
                        </w:div>
                        <w:div w:id="14902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67286">
          <w:marLeft w:val="105"/>
          <w:marRight w:val="0"/>
          <w:marTop w:val="0"/>
          <w:marBottom w:val="0"/>
          <w:divBdr>
            <w:top w:val="none" w:sz="0" w:space="0" w:color="auto"/>
            <w:left w:val="none" w:sz="0" w:space="0" w:color="auto"/>
            <w:bottom w:val="none" w:sz="0" w:space="0" w:color="auto"/>
            <w:right w:val="none" w:sz="0" w:space="0" w:color="auto"/>
          </w:divBdr>
          <w:divsChild>
            <w:div w:id="1251885966">
              <w:marLeft w:val="0"/>
              <w:marRight w:val="150"/>
              <w:marTop w:val="0"/>
              <w:marBottom w:val="0"/>
              <w:divBdr>
                <w:top w:val="none" w:sz="0" w:space="0" w:color="auto"/>
                <w:left w:val="none" w:sz="0" w:space="0" w:color="auto"/>
                <w:bottom w:val="none" w:sz="0" w:space="0" w:color="auto"/>
                <w:right w:val="none" w:sz="0" w:space="0" w:color="auto"/>
              </w:divBdr>
              <w:divsChild>
                <w:div w:id="407700689">
                  <w:marLeft w:val="0"/>
                  <w:marRight w:val="0"/>
                  <w:marTop w:val="0"/>
                  <w:marBottom w:val="0"/>
                  <w:divBdr>
                    <w:top w:val="none" w:sz="0" w:space="0" w:color="auto"/>
                    <w:left w:val="none" w:sz="0" w:space="0" w:color="auto"/>
                    <w:bottom w:val="none" w:sz="0" w:space="0" w:color="auto"/>
                    <w:right w:val="none" w:sz="0" w:space="0" w:color="auto"/>
                  </w:divBdr>
                  <w:divsChild>
                    <w:div w:id="403800053">
                      <w:marLeft w:val="0"/>
                      <w:marRight w:val="0"/>
                      <w:marTop w:val="0"/>
                      <w:marBottom w:val="0"/>
                      <w:divBdr>
                        <w:top w:val="none" w:sz="0" w:space="0" w:color="auto"/>
                        <w:left w:val="none" w:sz="0" w:space="0" w:color="auto"/>
                        <w:bottom w:val="none" w:sz="0" w:space="0" w:color="auto"/>
                        <w:right w:val="none" w:sz="0" w:space="0" w:color="auto"/>
                      </w:divBdr>
                    </w:div>
                    <w:div w:id="11610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8533">
      <w:bodyDiv w:val="1"/>
      <w:marLeft w:val="0"/>
      <w:marRight w:val="0"/>
      <w:marTop w:val="0"/>
      <w:marBottom w:val="0"/>
      <w:divBdr>
        <w:top w:val="none" w:sz="0" w:space="0" w:color="auto"/>
        <w:left w:val="none" w:sz="0" w:space="0" w:color="auto"/>
        <w:bottom w:val="none" w:sz="0" w:space="0" w:color="auto"/>
        <w:right w:val="none" w:sz="0" w:space="0" w:color="auto"/>
      </w:divBdr>
    </w:div>
    <w:div w:id="1075511905">
      <w:bodyDiv w:val="1"/>
      <w:marLeft w:val="0"/>
      <w:marRight w:val="0"/>
      <w:marTop w:val="0"/>
      <w:marBottom w:val="0"/>
      <w:divBdr>
        <w:top w:val="none" w:sz="0" w:space="0" w:color="auto"/>
        <w:left w:val="none" w:sz="0" w:space="0" w:color="auto"/>
        <w:bottom w:val="none" w:sz="0" w:space="0" w:color="auto"/>
        <w:right w:val="none" w:sz="0" w:space="0" w:color="auto"/>
      </w:divBdr>
    </w:div>
    <w:div w:id="1185245835">
      <w:bodyDiv w:val="1"/>
      <w:marLeft w:val="0"/>
      <w:marRight w:val="0"/>
      <w:marTop w:val="0"/>
      <w:marBottom w:val="0"/>
      <w:divBdr>
        <w:top w:val="none" w:sz="0" w:space="0" w:color="auto"/>
        <w:left w:val="none" w:sz="0" w:space="0" w:color="auto"/>
        <w:bottom w:val="none" w:sz="0" w:space="0" w:color="auto"/>
        <w:right w:val="none" w:sz="0" w:space="0" w:color="auto"/>
      </w:divBdr>
      <w:divsChild>
        <w:div w:id="1260798330">
          <w:marLeft w:val="0"/>
          <w:marRight w:val="0"/>
          <w:marTop w:val="0"/>
          <w:marBottom w:val="0"/>
          <w:divBdr>
            <w:top w:val="none" w:sz="0" w:space="0" w:color="auto"/>
            <w:left w:val="single" w:sz="6" w:space="6" w:color="auto"/>
            <w:bottom w:val="none" w:sz="0" w:space="0" w:color="auto"/>
            <w:right w:val="none" w:sz="0" w:space="0" w:color="auto"/>
          </w:divBdr>
          <w:divsChild>
            <w:div w:id="775713028">
              <w:marLeft w:val="660"/>
              <w:marRight w:val="0"/>
              <w:marTop w:val="0"/>
              <w:marBottom w:val="0"/>
              <w:divBdr>
                <w:top w:val="none" w:sz="0" w:space="0" w:color="auto"/>
                <w:left w:val="none" w:sz="0" w:space="0" w:color="auto"/>
                <w:bottom w:val="none" w:sz="0" w:space="0" w:color="auto"/>
                <w:right w:val="none" w:sz="0" w:space="0" w:color="auto"/>
              </w:divBdr>
              <w:divsChild>
                <w:div w:id="1338848281">
                  <w:marLeft w:val="0"/>
                  <w:marRight w:val="0"/>
                  <w:marTop w:val="225"/>
                  <w:marBottom w:val="225"/>
                  <w:divBdr>
                    <w:top w:val="none" w:sz="0" w:space="0" w:color="auto"/>
                    <w:left w:val="none" w:sz="0" w:space="0" w:color="auto"/>
                    <w:bottom w:val="none" w:sz="0" w:space="0" w:color="auto"/>
                    <w:right w:val="none" w:sz="0" w:space="0" w:color="auto"/>
                  </w:divBdr>
                  <w:divsChild>
                    <w:div w:id="1013192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53832206">
      <w:bodyDiv w:val="1"/>
      <w:marLeft w:val="0"/>
      <w:marRight w:val="0"/>
      <w:marTop w:val="0"/>
      <w:marBottom w:val="0"/>
      <w:divBdr>
        <w:top w:val="none" w:sz="0" w:space="0" w:color="auto"/>
        <w:left w:val="none" w:sz="0" w:space="0" w:color="auto"/>
        <w:bottom w:val="none" w:sz="0" w:space="0" w:color="auto"/>
        <w:right w:val="none" w:sz="0" w:space="0" w:color="auto"/>
      </w:divBdr>
      <w:divsChild>
        <w:div w:id="1492987623">
          <w:marLeft w:val="0"/>
          <w:marRight w:val="0"/>
          <w:marTop w:val="0"/>
          <w:marBottom w:val="0"/>
          <w:divBdr>
            <w:top w:val="none" w:sz="0" w:space="0" w:color="auto"/>
            <w:left w:val="none" w:sz="0" w:space="0" w:color="auto"/>
            <w:bottom w:val="none" w:sz="0" w:space="0" w:color="auto"/>
            <w:right w:val="none" w:sz="0" w:space="0" w:color="auto"/>
          </w:divBdr>
          <w:divsChild>
            <w:div w:id="199901644">
              <w:marLeft w:val="60"/>
              <w:marRight w:val="0"/>
              <w:marTop w:val="0"/>
              <w:marBottom w:val="0"/>
              <w:divBdr>
                <w:top w:val="none" w:sz="0" w:space="0" w:color="auto"/>
                <w:left w:val="none" w:sz="0" w:space="0" w:color="auto"/>
                <w:bottom w:val="none" w:sz="0" w:space="0" w:color="auto"/>
                <w:right w:val="none" w:sz="0" w:space="0" w:color="auto"/>
              </w:divBdr>
              <w:divsChild>
                <w:div w:id="1593317938">
                  <w:marLeft w:val="0"/>
                  <w:marRight w:val="0"/>
                  <w:marTop w:val="0"/>
                  <w:marBottom w:val="0"/>
                  <w:divBdr>
                    <w:top w:val="none" w:sz="0" w:space="0" w:color="auto"/>
                    <w:left w:val="none" w:sz="0" w:space="0" w:color="auto"/>
                    <w:bottom w:val="none" w:sz="0" w:space="0" w:color="auto"/>
                    <w:right w:val="none" w:sz="0" w:space="0" w:color="auto"/>
                  </w:divBdr>
                  <w:divsChild>
                    <w:div w:id="1942296500">
                      <w:marLeft w:val="0"/>
                      <w:marRight w:val="0"/>
                      <w:marTop w:val="0"/>
                      <w:marBottom w:val="120"/>
                      <w:divBdr>
                        <w:top w:val="single" w:sz="6" w:space="0" w:color="F5F5F5"/>
                        <w:left w:val="single" w:sz="6" w:space="0" w:color="F5F5F5"/>
                        <w:bottom w:val="single" w:sz="6" w:space="0" w:color="F5F5F5"/>
                        <w:right w:val="single" w:sz="6" w:space="0" w:color="F5F5F5"/>
                      </w:divBdr>
                      <w:divsChild>
                        <w:div w:id="456025668">
                          <w:marLeft w:val="0"/>
                          <w:marRight w:val="0"/>
                          <w:marTop w:val="0"/>
                          <w:marBottom w:val="0"/>
                          <w:divBdr>
                            <w:top w:val="none" w:sz="0" w:space="0" w:color="auto"/>
                            <w:left w:val="none" w:sz="0" w:space="0" w:color="auto"/>
                            <w:bottom w:val="none" w:sz="0" w:space="0" w:color="auto"/>
                            <w:right w:val="none" w:sz="0" w:space="0" w:color="auto"/>
                          </w:divBdr>
                          <w:divsChild>
                            <w:div w:id="199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476184">
          <w:marLeft w:val="0"/>
          <w:marRight w:val="0"/>
          <w:marTop w:val="0"/>
          <w:marBottom w:val="0"/>
          <w:divBdr>
            <w:top w:val="none" w:sz="0" w:space="0" w:color="auto"/>
            <w:left w:val="none" w:sz="0" w:space="0" w:color="auto"/>
            <w:bottom w:val="none" w:sz="0" w:space="0" w:color="auto"/>
            <w:right w:val="none" w:sz="0" w:space="0" w:color="auto"/>
          </w:divBdr>
          <w:divsChild>
            <w:div w:id="2047632203">
              <w:marLeft w:val="0"/>
              <w:marRight w:val="60"/>
              <w:marTop w:val="0"/>
              <w:marBottom w:val="0"/>
              <w:divBdr>
                <w:top w:val="none" w:sz="0" w:space="0" w:color="auto"/>
                <w:left w:val="none" w:sz="0" w:space="0" w:color="auto"/>
                <w:bottom w:val="none" w:sz="0" w:space="0" w:color="auto"/>
                <w:right w:val="none" w:sz="0" w:space="0" w:color="auto"/>
              </w:divBdr>
              <w:divsChild>
                <w:div w:id="370612899">
                  <w:marLeft w:val="0"/>
                  <w:marRight w:val="0"/>
                  <w:marTop w:val="0"/>
                  <w:marBottom w:val="120"/>
                  <w:divBdr>
                    <w:top w:val="single" w:sz="6" w:space="0" w:color="C0C0C0"/>
                    <w:left w:val="single" w:sz="6" w:space="0" w:color="D9D9D9"/>
                    <w:bottom w:val="single" w:sz="6" w:space="0" w:color="D9D9D9"/>
                    <w:right w:val="single" w:sz="6" w:space="0" w:color="D9D9D9"/>
                  </w:divBdr>
                  <w:divsChild>
                    <w:div w:id="643123759">
                      <w:marLeft w:val="0"/>
                      <w:marRight w:val="0"/>
                      <w:marTop w:val="0"/>
                      <w:marBottom w:val="0"/>
                      <w:divBdr>
                        <w:top w:val="none" w:sz="0" w:space="0" w:color="auto"/>
                        <w:left w:val="none" w:sz="0" w:space="0" w:color="auto"/>
                        <w:bottom w:val="none" w:sz="0" w:space="0" w:color="auto"/>
                        <w:right w:val="none" w:sz="0" w:space="0" w:color="auto"/>
                      </w:divBdr>
                    </w:div>
                    <w:div w:id="11063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560044">
      <w:bodyDiv w:val="1"/>
      <w:marLeft w:val="0"/>
      <w:marRight w:val="0"/>
      <w:marTop w:val="0"/>
      <w:marBottom w:val="0"/>
      <w:divBdr>
        <w:top w:val="none" w:sz="0" w:space="0" w:color="auto"/>
        <w:left w:val="none" w:sz="0" w:space="0" w:color="auto"/>
        <w:bottom w:val="none" w:sz="0" w:space="0" w:color="auto"/>
        <w:right w:val="none" w:sz="0" w:space="0" w:color="auto"/>
      </w:divBdr>
    </w:div>
    <w:div w:id="2009290149">
      <w:bodyDiv w:val="1"/>
      <w:marLeft w:val="0"/>
      <w:marRight w:val="0"/>
      <w:marTop w:val="0"/>
      <w:marBottom w:val="0"/>
      <w:divBdr>
        <w:top w:val="none" w:sz="0" w:space="0" w:color="auto"/>
        <w:left w:val="none" w:sz="0" w:space="0" w:color="auto"/>
        <w:bottom w:val="none" w:sz="0" w:space="0" w:color="auto"/>
        <w:right w:val="none" w:sz="0" w:space="0" w:color="auto"/>
      </w:divBdr>
    </w:div>
    <w:div w:id="2042704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cc.gov/AC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ffordableconnectivity.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biolacsd.or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biolacs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5433275644C33B451B08FE5341F64"/>
        <w:category>
          <w:name w:val="General"/>
          <w:gallery w:val="placeholder"/>
        </w:category>
        <w:types>
          <w:type w:val="bbPlcHdr"/>
        </w:types>
        <w:behaviors>
          <w:behavior w:val="content"/>
        </w:behaviors>
        <w:guid w:val="{52CF02A6-1B15-45BE-8197-C96411F0CC1D}"/>
      </w:docPartPr>
      <w:docPartBody>
        <w:p w:rsidR="00011212" w:rsidRDefault="008F7D6B">
          <w:r>
            <w:t>On the Insert tab, the galleries include items that are designed to coordinate with the overall look of your document. You can use these galleries to insert tables, headers, footers, lists, cover pages, and other document building blocks.</w:t>
          </w:r>
        </w:p>
        <w:p w:rsidR="00011212" w:rsidRDefault="008F7D6B">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6C5E6A" w:rsidRDefault="008F7D6B">
          <w:pPr>
            <w:pStyle w:val="8265433275644C33B451B08FE5341F64"/>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7115EAD78CD5488884D40F1DD07D73D4"/>
        <w:category>
          <w:name w:val="General"/>
          <w:gallery w:val="placeholder"/>
        </w:category>
        <w:types>
          <w:type w:val="bbPlcHdr"/>
        </w:types>
        <w:behaviors>
          <w:behavior w:val="content"/>
        </w:behaviors>
        <w:guid w:val="{45FB1970-866F-4186-859D-E15210D45569}"/>
      </w:docPartPr>
      <w:docPartBody>
        <w:p w:rsidR="00333E69" w:rsidRDefault="00794601" w:rsidP="00794601">
          <w:pPr>
            <w:pStyle w:val="7115EAD78CD5488884D40F1DD07D73D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D6B"/>
    <w:rsid w:val="00011212"/>
    <w:rsid w:val="000124E1"/>
    <w:rsid w:val="00083117"/>
    <w:rsid w:val="00093DA1"/>
    <w:rsid w:val="000A2A36"/>
    <w:rsid w:val="000C14C2"/>
    <w:rsid w:val="00121853"/>
    <w:rsid w:val="00125EAC"/>
    <w:rsid w:val="00125EB8"/>
    <w:rsid w:val="00136699"/>
    <w:rsid w:val="00141AE5"/>
    <w:rsid w:val="00166624"/>
    <w:rsid w:val="001964FD"/>
    <w:rsid w:val="001A31D5"/>
    <w:rsid w:val="001E349D"/>
    <w:rsid w:val="001F1FB4"/>
    <w:rsid w:val="00205972"/>
    <w:rsid w:val="0024406E"/>
    <w:rsid w:val="002542FB"/>
    <w:rsid w:val="00256DB9"/>
    <w:rsid w:val="00264D43"/>
    <w:rsid w:val="00273C46"/>
    <w:rsid w:val="002828C2"/>
    <w:rsid w:val="002974FE"/>
    <w:rsid w:val="002D12A3"/>
    <w:rsid w:val="002F5B66"/>
    <w:rsid w:val="003014E0"/>
    <w:rsid w:val="00306B28"/>
    <w:rsid w:val="0030702E"/>
    <w:rsid w:val="00333E69"/>
    <w:rsid w:val="00372360"/>
    <w:rsid w:val="003B32BA"/>
    <w:rsid w:val="003B55FD"/>
    <w:rsid w:val="003D6704"/>
    <w:rsid w:val="003E236F"/>
    <w:rsid w:val="003F0339"/>
    <w:rsid w:val="004138EA"/>
    <w:rsid w:val="00433217"/>
    <w:rsid w:val="004375F4"/>
    <w:rsid w:val="00481F53"/>
    <w:rsid w:val="004C697B"/>
    <w:rsid w:val="004F2518"/>
    <w:rsid w:val="004F720F"/>
    <w:rsid w:val="0050659D"/>
    <w:rsid w:val="00513981"/>
    <w:rsid w:val="0057169E"/>
    <w:rsid w:val="00571B61"/>
    <w:rsid w:val="005B46DA"/>
    <w:rsid w:val="005B5111"/>
    <w:rsid w:val="005B7FD5"/>
    <w:rsid w:val="005E282D"/>
    <w:rsid w:val="005F5868"/>
    <w:rsid w:val="00670A19"/>
    <w:rsid w:val="00690A9B"/>
    <w:rsid w:val="006C5E6A"/>
    <w:rsid w:val="006E6640"/>
    <w:rsid w:val="00707646"/>
    <w:rsid w:val="00726E90"/>
    <w:rsid w:val="0074622D"/>
    <w:rsid w:val="007663E0"/>
    <w:rsid w:val="0077162E"/>
    <w:rsid w:val="00787249"/>
    <w:rsid w:val="0079159C"/>
    <w:rsid w:val="00792529"/>
    <w:rsid w:val="00794601"/>
    <w:rsid w:val="00795A56"/>
    <w:rsid w:val="00814D04"/>
    <w:rsid w:val="00821F5E"/>
    <w:rsid w:val="00836F44"/>
    <w:rsid w:val="00863FE7"/>
    <w:rsid w:val="008A6986"/>
    <w:rsid w:val="008C456C"/>
    <w:rsid w:val="008F7D6B"/>
    <w:rsid w:val="0091234B"/>
    <w:rsid w:val="0091610D"/>
    <w:rsid w:val="009176DE"/>
    <w:rsid w:val="00926907"/>
    <w:rsid w:val="00933B95"/>
    <w:rsid w:val="00935D02"/>
    <w:rsid w:val="0094461B"/>
    <w:rsid w:val="00955572"/>
    <w:rsid w:val="0098482F"/>
    <w:rsid w:val="009928D8"/>
    <w:rsid w:val="009933CD"/>
    <w:rsid w:val="009958AC"/>
    <w:rsid w:val="009A2DDF"/>
    <w:rsid w:val="009A3BE3"/>
    <w:rsid w:val="009A7B8F"/>
    <w:rsid w:val="009D1098"/>
    <w:rsid w:val="009D1917"/>
    <w:rsid w:val="009D2644"/>
    <w:rsid w:val="00A34402"/>
    <w:rsid w:val="00A5165A"/>
    <w:rsid w:val="00A7220E"/>
    <w:rsid w:val="00A80F57"/>
    <w:rsid w:val="00AA4EE2"/>
    <w:rsid w:val="00AB5E4F"/>
    <w:rsid w:val="00AC4805"/>
    <w:rsid w:val="00AC658F"/>
    <w:rsid w:val="00B030BE"/>
    <w:rsid w:val="00B37F11"/>
    <w:rsid w:val="00B5273F"/>
    <w:rsid w:val="00B775FA"/>
    <w:rsid w:val="00BD6FA2"/>
    <w:rsid w:val="00BE3C9F"/>
    <w:rsid w:val="00BE5F87"/>
    <w:rsid w:val="00BF4AE4"/>
    <w:rsid w:val="00C0088B"/>
    <w:rsid w:val="00C372CD"/>
    <w:rsid w:val="00CB0C4C"/>
    <w:rsid w:val="00CB2742"/>
    <w:rsid w:val="00CF0997"/>
    <w:rsid w:val="00D05A7D"/>
    <w:rsid w:val="00D23E52"/>
    <w:rsid w:val="00D246F6"/>
    <w:rsid w:val="00D70401"/>
    <w:rsid w:val="00D80850"/>
    <w:rsid w:val="00DE4AD9"/>
    <w:rsid w:val="00E153A1"/>
    <w:rsid w:val="00E23500"/>
    <w:rsid w:val="00E432D3"/>
    <w:rsid w:val="00E52CD4"/>
    <w:rsid w:val="00E54777"/>
    <w:rsid w:val="00E6524A"/>
    <w:rsid w:val="00E80970"/>
    <w:rsid w:val="00ED52D9"/>
    <w:rsid w:val="00EF4E3F"/>
    <w:rsid w:val="00F141A0"/>
    <w:rsid w:val="00F20D8C"/>
    <w:rsid w:val="00F22298"/>
    <w:rsid w:val="00F34623"/>
    <w:rsid w:val="00F564B5"/>
    <w:rsid w:val="00F607B6"/>
    <w:rsid w:val="00F70E2F"/>
    <w:rsid w:val="00FB42DC"/>
    <w:rsid w:val="00FB5964"/>
    <w:rsid w:val="00FB7C23"/>
    <w:rsid w:val="00FC2DD0"/>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B9A43458044C108AF0600AEB6DF833">
    <w:name w:val="B4B9A43458044C108AF0600AEB6DF833"/>
  </w:style>
  <w:style w:type="paragraph" w:customStyle="1" w:styleId="3DD3782F2BE24F44A1668C098F86C210">
    <w:name w:val="3DD3782F2BE24F44A1668C098F86C210"/>
  </w:style>
  <w:style w:type="paragraph" w:customStyle="1" w:styleId="8265433275644C33B451B08FE5341F64">
    <w:name w:val="8265433275644C33B451B08FE5341F64"/>
  </w:style>
  <w:style w:type="paragraph" w:customStyle="1" w:styleId="7115EAD78CD5488884D40F1DD07D73D4">
    <w:name w:val="7115EAD78CD5488884D40F1DD07D73D4"/>
    <w:rsid w:val="00794601"/>
  </w:style>
  <w:style w:type="paragraph" w:customStyle="1" w:styleId="F151B08B82CD4E41AF4F659C86A92331">
    <w:name w:val="F151B08B82CD4E41AF4F659C86A92331"/>
    <w:rsid w:val="00205972"/>
    <w:pPr>
      <w:spacing w:after="160" w:line="259" w:lineRule="auto"/>
    </w:pPr>
  </w:style>
  <w:style w:type="paragraph" w:customStyle="1" w:styleId="7D6A53F128EB414998972994DDC144CA">
    <w:name w:val="7D6A53F128EB414998972994DDC144CA"/>
    <w:rsid w:val="00205972"/>
    <w:pPr>
      <w:spacing w:after="160" w:line="259" w:lineRule="auto"/>
    </w:pPr>
  </w:style>
  <w:style w:type="paragraph" w:customStyle="1" w:styleId="27139DDDDE1642029457BEC7CE715F83">
    <w:name w:val="27139DDDDE1642029457BEC7CE715F83"/>
    <w:rsid w:val="0020597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ecary">
  <a:themeElements>
    <a:clrScheme name="Custom 8">
      <a:dk1>
        <a:sysClr val="windowText" lastClr="000000"/>
      </a:dk1>
      <a:lt1>
        <a:srgbClr val="000000"/>
      </a:lt1>
      <a:dk2>
        <a:srgbClr val="000000"/>
      </a:dk2>
      <a:lt2>
        <a:srgbClr val="000000"/>
      </a:lt2>
      <a:accent1>
        <a:srgbClr val="D8D8D8"/>
      </a:accent1>
      <a:accent2>
        <a:srgbClr val="D8D8D8"/>
      </a:accent2>
      <a:accent3>
        <a:srgbClr val="D8D8D8"/>
      </a:accent3>
      <a:accent4>
        <a:srgbClr val="D8D8D8"/>
      </a:accent4>
      <a:accent5>
        <a:srgbClr val="D8D8D8"/>
      </a:accent5>
      <a:accent6>
        <a:srgbClr val="D8D8D8"/>
      </a:accent6>
      <a:hlink>
        <a:srgbClr val="D8D8D8"/>
      </a:hlink>
      <a:folHlink>
        <a:srgbClr val="D8D8D8"/>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272E-63AC-4B44-9A03-00B1BEA7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63</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Biola community services district</vt:lpstr>
    </vt:vector>
  </TitlesOfParts>
  <Company>BIOLA COMMUNITY SERVICES DISTRICT</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Biola community services district</dc:title>
  <dc:subject/>
  <dc:creator>Administrator</dc:creator>
  <cp:keywords/>
  <dc:description/>
  <cp:lastModifiedBy>Pedro Cerna</cp:lastModifiedBy>
  <cp:revision>7</cp:revision>
  <cp:lastPrinted>2022-09-14T16:17:00Z</cp:lastPrinted>
  <dcterms:created xsi:type="dcterms:W3CDTF">2022-10-11T15:14:00Z</dcterms:created>
  <dcterms:modified xsi:type="dcterms:W3CDTF">2022-10-11T16:44:00Z</dcterms:modified>
</cp:coreProperties>
</file>